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771D" w:rsidRPr="00066FA6" w:rsidRDefault="0092771D" w:rsidP="0092771D">
      <w:pPr>
        <w:jc w:val="right"/>
        <w:rPr>
          <w:rFonts w:cs="Open Sans"/>
          <w:b/>
          <w:bCs/>
        </w:rPr>
      </w:pPr>
      <w:r>
        <w:rPr>
          <w:rFonts w:cs="Open Sans"/>
          <w:b/>
          <w:bCs/>
        </w:rPr>
        <w:t xml:space="preserve">OS – </w:t>
      </w:r>
      <w:bookmarkStart w:id="0" w:name="_Hlk207972552"/>
      <w:r>
        <w:rPr>
          <w:rFonts w:cs="Open Sans"/>
          <w:b/>
          <w:bCs/>
        </w:rPr>
        <w:t>2</w:t>
      </w:r>
      <w:sdt>
        <w:sdtPr>
          <w:rPr>
            <w:rFonts w:cs="Open Sans"/>
            <w:b/>
            <w:bCs/>
          </w:rPr>
          <w:alias w:val="rok"/>
          <w:tag w:val="rok"/>
          <w:id w:val="-22025003"/>
          <w:placeholder>
            <w:docPart w:val="5E96B382F46E435B8E444D9A6769270D"/>
          </w:placeholder>
          <w:showingPlcHdr/>
        </w:sdtPr>
        <w:sdtEndPr/>
        <w:sdtContent>
          <w:bookmarkStart w:id="1" w:name="_GoBack"/>
          <w:r>
            <w:rPr>
              <w:rFonts w:cs="Open Sans"/>
              <w:b/>
              <w:bCs/>
            </w:rPr>
            <w:t>…</w:t>
          </w:r>
          <w:bookmarkEnd w:id="1"/>
        </w:sdtContent>
      </w:sdt>
      <w:r>
        <w:rPr>
          <w:rFonts w:cs="Open Sans"/>
          <w:b/>
          <w:bCs/>
        </w:rPr>
        <w:t>/</w:t>
      </w:r>
      <w:sdt>
        <w:sdtPr>
          <w:rPr>
            <w:rFonts w:cs="Open Sans"/>
            <w:b/>
            <w:bCs/>
          </w:rPr>
          <w:id w:val="1411036867"/>
          <w:placeholder>
            <w:docPart w:val="80D6A1148BB34C289D7626703CA83FDC"/>
          </w:placeholder>
        </w:sdtPr>
        <w:sdtEndPr/>
        <w:sdtContent>
          <w:r>
            <w:rPr>
              <w:rFonts w:cs="Open Sans"/>
              <w:b/>
              <w:bCs/>
            </w:rPr>
            <w:t>…</w:t>
          </w:r>
        </w:sdtContent>
      </w:sdt>
      <w:bookmarkEnd w:id="0"/>
      <w:r>
        <w:rPr>
          <w:rFonts w:cs="Open Sans"/>
          <w:b/>
          <w:bCs/>
        </w:rPr>
        <w:t>/</w:t>
      </w:r>
      <w:sdt>
        <w:sdtPr>
          <w:rPr>
            <w:rFonts w:cs="Open Sans"/>
            <w:b/>
            <w:bCs/>
          </w:rPr>
          <w:id w:val="-353190547"/>
          <w:placeholder>
            <w:docPart w:val="11F8E0B4C10C4595A99E7E5869458E58"/>
          </w:placeholder>
        </w:sdtPr>
        <w:sdtEndPr/>
        <w:sdtContent>
          <w:r>
            <w:rPr>
              <w:rFonts w:cs="Open Sans"/>
              <w:b/>
              <w:bCs/>
            </w:rPr>
            <w:t>1700</w:t>
          </w:r>
        </w:sdtContent>
      </w:sdt>
    </w:p>
    <w:p w:rsidR="009C29A3" w:rsidRDefault="0092771D" w:rsidP="0092771D">
      <w:pPr>
        <w:pStyle w:val="PPHlavnnadpis"/>
      </w:pPr>
      <w:r>
        <w:t xml:space="preserve"> </w:t>
      </w:r>
      <w:r w:rsidR="009C29A3">
        <w:t>OBJEDNÁVKA UŽÍVÁNÍ SPORTOVIŠTĚ</w:t>
      </w:r>
    </w:p>
    <w:p w:rsidR="009C29A3" w:rsidRDefault="009C29A3" w:rsidP="009C29A3">
      <w:pPr>
        <w:pStyle w:val="PPHlavnnadpis"/>
      </w:pPr>
      <w:r>
        <w:t>STAREZ ARÉNA VODOVA</w:t>
      </w:r>
    </w:p>
    <w:p w:rsidR="009C29A3" w:rsidRDefault="009C29A3" w:rsidP="009C29A3">
      <w:pPr>
        <w:pStyle w:val="PPMezinadpis"/>
      </w:pPr>
      <w:r>
        <w:t>Objednatel:</w:t>
      </w: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5098"/>
        <w:gridCol w:w="4111"/>
      </w:tblGrid>
      <w:tr w:rsidR="0092771D" w:rsidRPr="009449D6" w:rsidTr="0092771D">
        <w:trPr>
          <w:trHeight w:val="624"/>
        </w:trPr>
        <w:tc>
          <w:tcPr>
            <w:tcW w:w="5098" w:type="dxa"/>
            <w:vAlign w:val="center"/>
          </w:tcPr>
          <w:p w:rsidR="0092771D" w:rsidRPr="009449D6" w:rsidRDefault="0092771D" w:rsidP="0092771D">
            <w:pPr>
              <w:pStyle w:val="PPTabulkovpole"/>
            </w:pPr>
            <w:r w:rsidRPr="009449D6">
              <w:t>Jméno/obchodní firma:</w:t>
            </w:r>
          </w:p>
        </w:tc>
        <w:tc>
          <w:tcPr>
            <w:tcW w:w="4111" w:type="dxa"/>
            <w:vAlign w:val="bottom"/>
          </w:tcPr>
          <w:sdt>
            <w:sdtPr>
              <w:rPr>
                <w:rStyle w:val="PPVplformule"/>
              </w:rPr>
              <w:alias w:val="Jméno/obch. firma"/>
              <w:tag w:val="Jméno/obch. firma"/>
              <w:id w:val="1778679021"/>
              <w:placeholder>
                <w:docPart w:val="51F956155A2549259199E3974D92A27D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RPr="009449D6" w:rsidTr="0092771D">
        <w:trPr>
          <w:trHeight w:val="624"/>
        </w:trPr>
        <w:tc>
          <w:tcPr>
            <w:tcW w:w="5098" w:type="dxa"/>
            <w:vAlign w:val="center"/>
          </w:tcPr>
          <w:p w:rsidR="0092771D" w:rsidRPr="009449D6" w:rsidRDefault="0092771D" w:rsidP="0092771D">
            <w:pPr>
              <w:pStyle w:val="PPTabulkovpole"/>
            </w:pPr>
            <w:r w:rsidRPr="009449D6">
              <w:t>Bydliště/sídlo:</w:t>
            </w:r>
          </w:p>
        </w:tc>
        <w:tc>
          <w:tcPr>
            <w:tcW w:w="4111" w:type="dxa"/>
            <w:vAlign w:val="bottom"/>
          </w:tcPr>
          <w:sdt>
            <w:sdtPr>
              <w:rPr>
                <w:rStyle w:val="PPVplformule"/>
              </w:rPr>
              <w:alias w:val="Bydliště/sídlo"/>
              <w:tag w:val="Bydliště/sídlo"/>
              <w:id w:val="-460350451"/>
              <w:placeholder>
                <w:docPart w:val="1067456F878C49608685D6D47B15ADDC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RPr="009449D6" w:rsidTr="0092771D">
        <w:trPr>
          <w:trHeight w:val="624"/>
        </w:trPr>
        <w:tc>
          <w:tcPr>
            <w:tcW w:w="5098" w:type="dxa"/>
            <w:vAlign w:val="center"/>
          </w:tcPr>
          <w:p w:rsidR="0092771D" w:rsidRPr="009449D6" w:rsidRDefault="0092771D" w:rsidP="0092771D">
            <w:pPr>
              <w:pStyle w:val="PPTabulkovpole"/>
            </w:pPr>
            <w:r w:rsidRPr="009449D6">
              <w:t>IČO, DIČ/neplátce DPH:</w:t>
            </w:r>
          </w:p>
        </w:tc>
        <w:tc>
          <w:tcPr>
            <w:tcW w:w="4111" w:type="dxa"/>
            <w:vAlign w:val="bottom"/>
          </w:tcPr>
          <w:sdt>
            <w:sdtPr>
              <w:rPr>
                <w:rStyle w:val="PPVplformule"/>
              </w:rPr>
              <w:alias w:val="IČO, DIČ"/>
              <w:tag w:val="IČO, DIČ"/>
              <w:id w:val="808897346"/>
              <w:placeholder>
                <w:docPart w:val="1B03013BAE3D4B1EAD8F5FFFB616F22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RPr="009449D6" w:rsidTr="0092771D">
        <w:trPr>
          <w:trHeight w:val="624"/>
        </w:trPr>
        <w:tc>
          <w:tcPr>
            <w:tcW w:w="5098" w:type="dxa"/>
            <w:vAlign w:val="center"/>
          </w:tcPr>
          <w:p w:rsidR="0092771D" w:rsidRPr="009449D6" w:rsidRDefault="0092771D" w:rsidP="0092771D">
            <w:pPr>
              <w:pStyle w:val="PPTabulkovpole"/>
            </w:pPr>
            <w:r w:rsidRPr="009449D6">
              <w:t>Bankovní spojení:</w:t>
            </w:r>
          </w:p>
        </w:tc>
        <w:tc>
          <w:tcPr>
            <w:tcW w:w="4111" w:type="dxa"/>
            <w:vAlign w:val="bottom"/>
          </w:tcPr>
          <w:sdt>
            <w:sdtPr>
              <w:rPr>
                <w:rStyle w:val="PPVplformule"/>
              </w:rPr>
              <w:alias w:val="Banka"/>
              <w:tag w:val="Banka"/>
              <w:id w:val="-672727115"/>
              <w:placeholder>
                <w:docPart w:val="67FF63B3C74C4F1AA67374838C14DEB9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RPr="009449D6" w:rsidTr="0092771D">
        <w:trPr>
          <w:trHeight w:val="624"/>
        </w:trPr>
        <w:tc>
          <w:tcPr>
            <w:tcW w:w="5098" w:type="dxa"/>
            <w:vAlign w:val="center"/>
          </w:tcPr>
          <w:p w:rsidR="0092771D" w:rsidRPr="009449D6" w:rsidRDefault="0092771D" w:rsidP="0092771D">
            <w:pPr>
              <w:pStyle w:val="PPTabulkovpole"/>
            </w:pPr>
            <w:r w:rsidRPr="009449D6">
              <w:t>Kontaktní osoba, email:</w:t>
            </w:r>
          </w:p>
        </w:tc>
        <w:tc>
          <w:tcPr>
            <w:tcW w:w="4111" w:type="dxa"/>
            <w:vAlign w:val="bottom"/>
          </w:tcPr>
          <w:sdt>
            <w:sdtPr>
              <w:rPr>
                <w:rStyle w:val="PPVplformule"/>
              </w:rPr>
              <w:alias w:val="Kontakt"/>
              <w:tag w:val="Kontakt"/>
              <w:id w:val="745688906"/>
              <w:placeholder>
                <w:docPart w:val="252869AFB8C34732A70741D8BA012813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RPr="009449D6" w:rsidTr="0092771D">
        <w:trPr>
          <w:trHeight w:val="624"/>
        </w:trPr>
        <w:tc>
          <w:tcPr>
            <w:tcW w:w="5098" w:type="dxa"/>
            <w:vAlign w:val="center"/>
          </w:tcPr>
          <w:p w:rsidR="0092771D" w:rsidRPr="009449D6" w:rsidRDefault="0092771D" w:rsidP="0092771D">
            <w:pPr>
              <w:pStyle w:val="PPTabulkovpolevyznaen"/>
            </w:pPr>
            <w:r w:rsidRPr="009449D6">
              <w:t>E</w:t>
            </w:r>
            <w:r>
              <w:t>-</w:t>
            </w:r>
            <w:r w:rsidRPr="009449D6">
              <w:t>mail pro zaslání elektronické faktury:</w:t>
            </w:r>
          </w:p>
        </w:tc>
        <w:tc>
          <w:tcPr>
            <w:tcW w:w="4111" w:type="dxa"/>
            <w:vAlign w:val="bottom"/>
          </w:tcPr>
          <w:sdt>
            <w:sdtPr>
              <w:rPr>
                <w:rStyle w:val="PPVplformule"/>
              </w:rPr>
              <w:alias w:val="E-mail faktura"/>
              <w:tag w:val="E-mail faktura"/>
              <w:id w:val="422224960"/>
              <w:placeholder>
                <w:docPart w:val="9C772C04220A4E5799C1EF7467CCECC8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</w:tbl>
    <w:p w:rsidR="009C29A3" w:rsidRDefault="009C29A3" w:rsidP="009C29A3">
      <w:pPr>
        <w:pStyle w:val="PPMezinadpis"/>
      </w:pPr>
      <w:r>
        <w:t>Vyberte požadované sportoviště nebo obslužné místnosti:</w:t>
      </w:r>
    </w:p>
    <w:p w:rsidR="00266934" w:rsidRDefault="00266934" w:rsidP="009C29A3">
      <w:pPr>
        <w:pStyle w:val="PPZkladntext"/>
        <w:rPr>
          <w:rStyle w:val="PPVplformule"/>
        </w:rPr>
        <w:sectPr w:rsidR="00266934" w:rsidSect="00C77AF2">
          <w:headerReference w:type="default" r:id="rId11"/>
          <w:footerReference w:type="default" r:id="rId12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9C29A3" w:rsidRDefault="005F3DDA" w:rsidP="009C29A3">
      <w:pPr>
        <w:pStyle w:val="PPZkladntext"/>
      </w:pPr>
      <w:sdt>
        <w:sdtPr>
          <w:rPr>
            <w:rStyle w:val="PPVplformule"/>
          </w:rPr>
          <w:alias w:val="nová hala"/>
          <w:tag w:val="nová hala"/>
          <w:id w:val="757727417"/>
          <w14:checkbox>
            <w14:checked w14:val="0"/>
            <w14:checkedState w14:val="00FC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rPr>
          <w:rStyle w:val="PPVplformule"/>
        </w:rPr>
        <w:t xml:space="preserve"> </w:t>
      </w:r>
      <w:r w:rsidR="00266934">
        <w:t>Hala 1</w:t>
      </w:r>
      <w:r w:rsidR="00066FA6">
        <w:t xml:space="preserve"> </w:t>
      </w:r>
    </w:p>
    <w:p w:rsidR="00C77AF2" w:rsidRDefault="005F3DDA" w:rsidP="009C29A3">
      <w:pPr>
        <w:pStyle w:val="PPZkladntext"/>
      </w:pPr>
      <w:sdt>
        <w:sdtPr>
          <w:rPr>
            <w:rStyle w:val="PPVplformule"/>
          </w:rPr>
          <w:alias w:val="Šatny NH"/>
          <w:tag w:val="Šatny NH"/>
          <w:id w:val="-357425034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C77AF2">
            <w:rPr>
              <w:rStyle w:val="PPVplformule"/>
            </w:rPr>
            <w:sym w:font="Wingdings" w:char="F0A8"/>
          </w:r>
        </w:sdtContent>
      </w:sdt>
      <w:r w:rsidR="00C77AF2">
        <w:t xml:space="preserve"> Hala 1, šatny počet </w:t>
      </w:r>
      <w:sdt>
        <w:sdtPr>
          <w:rPr>
            <w:rStyle w:val="PPVplformule"/>
          </w:rPr>
          <w:alias w:val="šatny NH počet"/>
          <w:tag w:val="šatny NH počet"/>
          <w:id w:val="-1947222124"/>
          <w:placeholder>
            <w:docPart w:val="D61A8DCC3B184FA484B5F44834C43114"/>
          </w:placeholder>
        </w:sdtPr>
        <w:sdtEndPr>
          <w:rPr>
            <w:rStyle w:val="PPVplformule"/>
          </w:rPr>
        </w:sdtEndPr>
        <w:sdtContent>
          <w:r w:rsidR="00C77AF2" w:rsidRPr="00D548E2">
            <w:rPr>
              <w:rStyle w:val="PPVplformule"/>
            </w:rPr>
            <w:t>…</w:t>
          </w:r>
        </w:sdtContent>
      </w:sdt>
    </w:p>
    <w:p w:rsidR="009C29A3" w:rsidRDefault="005F3DDA" w:rsidP="009C29A3">
      <w:pPr>
        <w:pStyle w:val="PPZkladntext"/>
      </w:pPr>
      <w:sdt>
        <w:sdtPr>
          <w:rPr>
            <w:rStyle w:val="PPVplformule"/>
          </w:rPr>
          <w:alias w:val="Zasedačka NH"/>
          <w:tag w:val="Zasedačka NH"/>
          <w:id w:val="-37591955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t xml:space="preserve"> </w:t>
      </w:r>
      <w:r w:rsidR="00266934">
        <w:t>Hala 1,</w:t>
      </w:r>
      <w:r w:rsidR="00C77AF2">
        <w:t xml:space="preserve"> </w:t>
      </w:r>
      <w:r w:rsidR="00266934">
        <w:t>z</w:t>
      </w:r>
      <w:r w:rsidR="00C77AF2">
        <w:t>asedací míst.</w:t>
      </w:r>
    </w:p>
    <w:p w:rsidR="00C77AF2" w:rsidRDefault="005F3DDA" w:rsidP="009C29A3">
      <w:pPr>
        <w:pStyle w:val="PPZkladntext"/>
      </w:pPr>
      <w:sdt>
        <w:sdtPr>
          <w:rPr>
            <w:rStyle w:val="PPVplformule"/>
          </w:rPr>
          <w:alias w:val="Posilovna NH"/>
          <w:tag w:val="Posilovna NH"/>
          <w:id w:val="-859890441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C77AF2">
            <w:rPr>
              <w:rStyle w:val="PPVplformule"/>
            </w:rPr>
            <w:sym w:font="Wingdings" w:char="F0A8"/>
          </w:r>
        </w:sdtContent>
      </w:sdt>
      <w:r w:rsidR="00C77AF2">
        <w:t xml:space="preserve"> Hala 1, LED obrazovka</w:t>
      </w:r>
    </w:p>
    <w:p w:rsidR="009C29A3" w:rsidRDefault="005F3DDA" w:rsidP="009C29A3">
      <w:pPr>
        <w:pStyle w:val="PPZkladntext"/>
      </w:pPr>
      <w:sdt>
        <w:sdtPr>
          <w:rPr>
            <w:rStyle w:val="PPVplformule"/>
          </w:rPr>
          <w:alias w:val="Posilovna NH"/>
          <w:tag w:val="Posilovna NH"/>
          <w:id w:val="-232161887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t xml:space="preserve"> </w:t>
      </w:r>
      <w:r w:rsidR="00266934">
        <w:t>Hala 1, posilovna</w:t>
      </w:r>
    </w:p>
    <w:p w:rsidR="00C77AF2" w:rsidRDefault="00C77AF2" w:rsidP="009C29A3">
      <w:pPr>
        <w:pStyle w:val="PPZkladntext"/>
      </w:pPr>
    </w:p>
    <w:p w:rsidR="00C77AF2" w:rsidRDefault="005F3DDA" w:rsidP="00C77AF2">
      <w:pPr>
        <w:pStyle w:val="PPZkladntext"/>
      </w:pPr>
      <w:sdt>
        <w:sdtPr>
          <w:rPr>
            <w:rStyle w:val="PPVplformule"/>
          </w:rPr>
          <w:alias w:val="Stará hala"/>
          <w:tag w:val="Stará hala"/>
          <w:id w:val="1736045090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C77AF2">
            <w:rPr>
              <w:rStyle w:val="PPVplformule"/>
            </w:rPr>
            <w:sym w:font="Wingdings" w:char="F0A8"/>
          </w:r>
        </w:sdtContent>
      </w:sdt>
      <w:r w:rsidR="00C77AF2">
        <w:t xml:space="preserve"> Hala 2</w:t>
      </w:r>
    </w:p>
    <w:p w:rsidR="00C77AF2" w:rsidRDefault="005F3DDA" w:rsidP="00C77AF2">
      <w:pPr>
        <w:pStyle w:val="PPZkladntext"/>
      </w:pPr>
      <w:sdt>
        <w:sdtPr>
          <w:rPr>
            <w:rStyle w:val="PPVplformule"/>
          </w:rPr>
          <w:alias w:val="Šatny NH"/>
          <w:tag w:val="Šatny NH"/>
          <w:id w:val="-496495726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C77AF2">
            <w:rPr>
              <w:rStyle w:val="PPVplformule"/>
            </w:rPr>
            <w:sym w:font="Wingdings" w:char="F0A8"/>
          </w:r>
        </w:sdtContent>
      </w:sdt>
      <w:r w:rsidR="00C77AF2">
        <w:t xml:space="preserve"> Hala 2, šatny počet </w:t>
      </w:r>
      <w:sdt>
        <w:sdtPr>
          <w:rPr>
            <w:rStyle w:val="PPVplformule"/>
          </w:rPr>
          <w:alias w:val="šatny NH počet"/>
          <w:tag w:val="šatny NH počet"/>
          <w:id w:val="317235987"/>
          <w:placeholder>
            <w:docPart w:val="74C3CBD47BDC49F9B47154B21316E2F3"/>
          </w:placeholder>
        </w:sdtPr>
        <w:sdtEndPr>
          <w:rPr>
            <w:rStyle w:val="PPVplformule"/>
          </w:rPr>
        </w:sdtEndPr>
        <w:sdtContent>
          <w:r w:rsidR="00C77AF2" w:rsidRPr="00D548E2">
            <w:rPr>
              <w:rStyle w:val="PPVplformule"/>
            </w:rPr>
            <w:t>…</w:t>
          </w:r>
        </w:sdtContent>
      </w:sdt>
    </w:p>
    <w:p w:rsidR="009C29A3" w:rsidRDefault="005F3DDA" w:rsidP="00C77AF2">
      <w:pPr>
        <w:pStyle w:val="PPZkladntext"/>
      </w:pPr>
      <w:sdt>
        <w:sdtPr>
          <w:rPr>
            <w:rStyle w:val="PPVplformule"/>
          </w:rPr>
          <w:alias w:val="Zasedačka NH"/>
          <w:tag w:val="Zasedačka NH"/>
          <w:id w:val="-556093328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C77AF2">
            <w:rPr>
              <w:rStyle w:val="PPVplformule"/>
            </w:rPr>
            <w:sym w:font="Wingdings" w:char="F0A8"/>
          </w:r>
        </w:sdtContent>
      </w:sdt>
      <w:r w:rsidR="00C77AF2">
        <w:t xml:space="preserve"> Hala 2, zasedací míst.</w:t>
      </w:r>
    </w:p>
    <w:p w:rsidR="00C77AF2" w:rsidRDefault="005F3DDA" w:rsidP="00C77AF2">
      <w:pPr>
        <w:pStyle w:val="PPZkladntext"/>
      </w:pPr>
      <w:sdt>
        <w:sdtPr>
          <w:rPr>
            <w:rStyle w:val="PPVplformule"/>
          </w:rPr>
          <w:alias w:val="Posilovna NH"/>
          <w:tag w:val="Posilovna NH"/>
          <w:id w:val="1538932337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C77AF2">
            <w:rPr>
              <w:rStyle w:val="PPVplformule"/>
            </w:rPr>
            <w:sym w:font="Wingdings" w:char="F0A8"/>
          </w:r>
        </w:sdtContent>
      </w:sdt>
      <w:r w:rsidR="00C77AF2">
        <w:t xml:space="preserve"> Hala 2, LED obrazovka</w:t>
      </w:r>
    </w:p>
    <w:p w:rsidR="009C29A3" w:rsidRDefault="005F3DDA" w:rsidP="009C29A3">
      <w:pPr>
        <w:pStyle w:val="PPZkladntext"/>
      </w:pPr>
      <w:sdt>
        <w:sdtPr>
          <w:rPr>
            <w:rStyle w:val="PPVplformule"/>
          </w:rPr>
          <w:alias w:val="Zasedačka SH"/>
          <w:tag w:val="Zasedačka SH"/>
          <w:id w:val="-125856145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t xml:space="preserve"> </w:t>
      </w:r>
      <w:r w:rsidR="00266934">
        <w:t>Hala 2, DOJO sál</w:t>
      </w:r>
    </w:p>
    <w:p w:rsidR="00C77AF2" w:rsidRDefault="005F3DDA" w:rsidP="009C29A3">
      <w:pPr>
        <w:pStyle w:val="PPZkladntext"/>
      </w:pPr>
      <w:sdt>
        <w:sdtPr>
          <w:rPr>
            <w:rStyle w:val="PPVplformule"/>
          </w:rPr>
          <w:alias w:val="Sauna SH"/>
          <w:tag w:val="Sauna SH"/>
          <w:id w:val="-1935341900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t xml:space="preserve"> </w:t>
      </w:r>
      <w:r w:rsidR="00266934">
        <w:t>Hala 2, sauna</w:t>
      </w:r>
    </w:p>
    <w:p w:rsidR="009D2BB8" w:rsidRDefault="005F3DDA" w:rsidP="00266934">
      <w:pPr>
        <w:pStyle w:val="PPZkladntext"/>
      </w:pPr>
      <w:sdt>
        <w:sdtPr>
          <w:rPr>
            <w:rStyle w:val="PPVplformule"/>
          </w:rPr>
          <w:alias w:val="Stará hala"/>
          <w:tag w:val="Stará hala"/>
          <w:id w:val="891157511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266934">
            <w:rPr>
              <w:rStyle w:val="PPVplformule"/>
            </w:rPr>
            <w:sym w:font="Wingdings" w:char="F0A8"/>
          </w:r>
        </w:sdtContent>
      </w:sdt>
      <w:r w:rsidR="00266934">
        <w:t xml:space="preserve"> Hala 3</w:t>
      </w:r>
    </w:p>
    <w:p w:rsidR="00C77AF2" w:rsidRDefault="005F3DDA" w:rsidP="00266934">
      <w:pPr>
        <w:pStyle w:val="PPZkladntext"/>
      </w:pPr>
      <w:sdt>
        <w:sdtPr>
          <w:rPr>
            <w:rStyle w:val="PPVplformule"/>
          </w:rPr>
          <w:alias w:val="Šatny NH"/>
          <w:tag w:val="Šatny NH"/>
          <w:id w:val="-812098608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C77AF2">
            <w:rPr>
              <w:rStyle w:val="PPVplformule"/>
            </w:rPr>
            <w:sym w:font="Wingdings" w:char="F0A8"/>
          </w:r>
        </w:sdtContent>
      </w:sdt>
      <w:r w:rsidR="00C77AF2">
        <w:t xml:space="preserve"> Hala 3, šatny počet </w:t>
      </w:r>
      <w:sdt>
        <w:sdtPr>
          <w:rPr>
            <w:rStyle w:val="PPVplformule"/>
          </w:rPr>
          <w:alias w:val="šatny NH počet"/>
          <w:tag w:val="šatny NH počet"/>
          <w:id w:val="-1853792525"/>
          <w:placeholder>
            <w:docPart w:val="C701AF565F2C46AF910A147C7882D8C7"/>
          </w:placeholder>
        </w:sdtPr>
        <w:sdtEndPr>
          <w:rPr>
            <w:rStyle w:val="PPVplformule"/>
          </w:rPr>
        </w:sdtEndPr>
        <w:sdtContent>
          <w:r w:rsidR="00C77AF2" w:rsidRPr="00D548E2">
            <w:rPr>
              <w:rStyle w:val="PPVplformule"/>
            </w:rPr>
            <w:t>…</w:t>
          </w:r>
        </w:sdtContent>
      </w:sdt>
    </w:p>
    <w:p w:rsidR="00C77AF2" w:rsidRDefault="005F3DDA" w:rsidP="00266934">
      <w:pPr>
        <w:pStyle w:val="PPZkladntext"/>
      </w:pPr>
      <w:sdt>
        <w:sdtPr>
          <w:rPr>
            <w:rStyle w:val="PPVplformule"/>
          </w:rPr>
          <w:alias w:val="Stará hala"/>
          <w:tag w:val="Stará hala"/>
          <w:id w:val="-1726981054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266934">
            <w:rPr>
              <w:rStyle w:val="PPVplformule"/>
            </w:rPr>
            <w:sym w:font="Wingdings" w:char="F0A8"/>
          </w:r>
        </w:sdtContent>
      </w:sdt>
      <w:r w:rsidR="00266934">
        <w:t xml:space="preserve"> Hala 3, zas</w:t>
      </w:r>
      <w:r w:rsidR="00C77AF2">
        <w:t>edací míst.</w:t>
      </w:r>
    </w:p>
    <w:p w:rsidR="00C77AF2" w:rsidRDefault="005F3DDA" w:rsidP="00C77AF2">
      <w:pPr>
        <w:pStyle w:val="PPZkladntext"/>
      </w:pPr>
      <w:sdt>
        <w:sdtPr>
          <w:rPr>
            <w:rStyle w:val="PPVplformule"/>
          </w:rPr>
          <w:alias w:val="Posilovna NH"/>
          <w:tag w:val="Posilovna NH"/>
          <w:id w:val="-1049679738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C77AF2">
            <w:rPr>
              <w:rStyle w:val="PPVplformule"/>
            </w:rPr>
            <w:sym w:font="Wingdings" w:char="F0A8"/>
          </w:r>
        </w:sdtContent>
      </w:sdt>
      <w:r w:rsidR="00C77AF2">
        <w:t xml:space="preserve"> Hala 3, LED obrazovka</w:t>
      </w:r>
    </w:p>
    <w:p w:rsidR="00C77AF2" w:rsidRDefault="00C77AF2" w:rsidP="00266934">
      <w:pPr>
        <w:pStyle w:val="PPZkladntext"/>
        <w:sectPr w:rsidR="00C77AF2" w:rsidSect="00C77AF2">
          <w:type w:val="continuous"/>
          <w:pgSz w:w="11906" w:h="16838"/>
          <w:pgMar w:top="1418" w:right="1021" w:bottom="1418" w:left="1021" w:header="709" w:footer="709" w:gutter="0"/>
          <w:cols w:num="3" w:space="708"/>
          <w:docGrid w:linePitch="360"/>
        </w:sectPr>
      </w:pPr>
    </w:p>
    <w:p w:rsidR="00C77AF2" w:rsidRDefault="00FA4C93" w:rsidP="00C77AF2">
      <w:pPr>
        <w:pStyle w:val="PPZkladntext"/>
      </w:pPr>
      <w:r>
        <w:br/>
      </w:r>
      <w:bookmarkStart w:id="2" w:name="_Hlk207961060"/>
      <w:r>
        <w:t>K rezervaci</w:t>
      </w:r>
      <w:r w:rsidR="00287D39">
        <w:t xml:space="preserve"> utkání</w:t>
      </w:r>
      <w:r>
        <w:t xml:space="preserve"> náleží 2 šatny pro sportovce zdarma</w:t>
      </w:r>
      <w:r w:rsidR="00287D39">
        <w:t>, k rezervaci tréninku náleží 1 šatna pro sportovce zdarma.</w:t>
      </w:r>
      <w:r>
        <w:t xml:space="preserve"> Každá další šatna bude účtována dle platného ceníku.</w:t>
      </w:r>
      <w:bookmarkEnd w:id="2"/>
    </w:p>
    <w:p w:rsidR="009C29A3" w:rsidRPr="00C77AF2" w:rsidRDefault="00266934" w:rsidP="00C77AF2">
      <w:pPr>
        <w:pStyle w:val="PPZkladntext"/>
        <w:rPr>
          <w:b/>
        </w:rPr>
      </w:pPr>
      <w:r>
        <w:br/>
      </w:r>
      <w:r w:rsidR="009C29A3" w:rsidRPr="00C77AF2">
        <w:rPr>
          <w:b/>
        </w:rPr>
        <w:t xml:space="preserve">Technické </w:t>
      </w:r>
      <w:r w:rsidR="00A620AC">
        <w:rPr>
          <w:b/>
        </w:rPr>
        <w:t xml:space="preserve">(placené) </w:t>
      </w:r>
      <w:r w:rsidR="009C29A3" w:rsidRPr="00C77AF2">
        <w:rPr>
          <w:b/>
        </w:rPr>
        <w:t>věci k rezervaci:</w:t>
      </w:r>
    </w:p>
    <w:p w:rsidR="009C29A3" w:rsidRDefault="005F3DDA" w:rsidP="009C29A3">
      <w:pPr>
        <w:pStyle w:val="PPZkladntext"/>
      </w:pPr>
      <w:sdt>
        <w:sdtPr>
          <w:rPr>
            <w:rStyle w:val="PPVplformule"/>
          </w:rPr>
          <w:alias w:val="Vnitřní stánky"/>
          <w:tag w:val="Vnitřní stánky"/>
          <w:id w:val="1501386365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t xml:space="preserve"> vnitřní prodejní stánky </w:t>
      </w:r>
    </w:p>
    <w:p w:rsidR="009C29A3" w:rsidRDefault="005F3DDA" w:rsidP="009C29A3">
      <w:pPr>
        <w:pStyle w:val="PPZkladntext"/>
      </w:pPr>
      <w:sdt>
        <w:sdtPr>
          <w:rPr>
            <w:rStyle w:val="PPVplformule"/>
          </w:rPr>
          <w:alias w:val="Venkovní stánky"/>
          <w:tag w:val="Venkovní stánky"/>
          <w:id w:val="1054361901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t xml:space="preserve"> venkovní prodejní stánky</w:t>
      </w:r>
    </w:p>
    <w:p w:rsidR="009C29A3" w:rsidRDefault="005F3DDA" w:rsidP="009C29A3">
      <w:pPr>
        <w:pStyle w:val="PPZkladntext"/>
      </w:pPr>
      <w:sdt>
        <w:sdtPr>
          <w:rPr>
            <w:rStyle w:val="PPVplformule"/>
          </w:rPr>
          <w:alias w:val="Zakrytí plochy"/>
          <w:tag w:val="Zakrytí plochy"/>
          <w:id w:val="-1712175812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t xml:space="preserve"> zakrytí sportovní plochy</w:t>
      </w:r>
    </w:p>
    <w:p w:rsidR="009C29A3" w:rsidRDefault="005F3DDA" w:rsidP="009C29A3">
      <w:pPr>
        <w:pStyle w:val="PPZkladntext"/>
      </w:pPr>
      <w:sdt>
        <w:sdtPr>
          <w:rPr>
            <w:rStyle w:val="PPVplformule"/>
          </w:rPr>
          <w:alias w:val="Parkoviště spodní"/>
          <w:tag w:val="Parkoviště spodní"/>
          <w:id w:val="-948389391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t xml:space="preserve"> parkoviště dolní</w:t>
      </w:r>
      <w:r w:rsidR="00B65870">
        <w:t xml:space="preserve"> (klec)</w:t>
      </w:r>
    </w:p>
    <w:p w:rsidR="009C29A3" w:rsidRPr="00DA22B1" w:rsidRDefault="005F3DDA" w:rsidP="009C29A3">
      <w:pPr>
        <w:rPr>
          <w:rStyle w:val="PPVplformule"/>
          <w:shd w:val="clear" w:color="auto" w:fill="auto"/>
        </w:rPr>
      </w:pPr>
      <w:sdt>
        <w:sdtPr>
          <w:rPr>
            <w:rStyle w:val="PPVplformule"/>
          </w:rPr>
          <w:alias w:val="Jiné"/>
          <w:tag w:val="Jiné"/>
          <w:id w:val="-1423563436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t xml:space="preserve"> LED perimetry (pronájem instalovaných LED perimetrů na ploše dle parametrů daného sportu)</w:t>
      </w:r>
      <w:r w:rsidR="00B31930">
        <w:t xml:space="preserve"> – pouze Hala 1, Hala 2</w:t>
      </w:r>
    </w:p>
    <w:p w:rsidR="00C77AF2" w:rsidRPr="00347887" w:rsidRDefault="005F3DDA" w:rsidP="00C77AF2">
      <w:pPr>
        <w:pStyle w:val="PPZkladntext"/>
        <w:tabs>
          <w:tab w:val="left" w:pos="2400"/>
        </w:tabs>
        <w:rPr>
          <w:shd w:val="clear" w:color="auto" w:fill="FFFFFF" w:themeFill="background1"/>
        </w:rPr>
      </w:pPr>
      <w:sdt>
        <w:sdtPr>
          <w:rPr>
            <w:rStyle w:val="PPVplformule"/>
          </w:rPr>
          <w:alias w:val="Jiné"/>
          <w:tag w:val="Jiné"/>
          <w:id w:val="1980873184"/>
          <w14:checkbox>
            <w14:checked w14:val="0"/>
            <w14:checkedState w14:val="00FE" w14:font="Wingdings"/>
            <w14:uncheckedState w14:val="00A8" w14:font="Wingdings"/>
          </w14:checkbox>
        </w:sdtPr>
        <w:sdtEndPr>
          <w:rPr>
            <w:rStyle w:val="PPVplformule"/>
          </w:rPr>
        </w:sdtEndPr>
        <w:sdtContent>
          <w:r w:rsidR="009C29A3">
            <w:rPr>
              <w:rStyle w:val="PPVplformule"/>
            </w:rPr>
            <w:sym w:font="Wingdings" w:char="F0A8"/>
          </w:r>
        </w:sdtContent>
      </w:sdt>
      <w:r w:rsidR="009C29A3">
        <w:rPr>
          <w:rStyle w:val="PPVplformule"/>
        </w:rPr>
        <w:t xml:space="preserve"> </w:t>
      </w:r>
      <w:r w:rsidR="009C29A3">
        <w:t xml:space="preserve">jiné </w:t>
      </w:r>
      <w:sdt>
        <w:sdtPr>
          <w:rPr>
            <w:rStyle w:val="PPVplformule"/>
          </w:rPr>
          <w:alias w:val="Jiné -- text"/>
          <w:tag w:val="Jiné -- text"/>
          <w:id w:val="-2087757349"/>
          <w:placeholder>
            <w:docPart w:val="5BFB7862DB7F424F8B02B73664559320"/>
          </w:placeholder>
        </w:sdtPr>
        <w:sdtEndPr>
          <w:rPr>
            <w:rStyle w:val="PPVplformule"/>
          </w:rPr>
        </w:sdtEndPr>
        <w:sdtContent>
          <w:r w:rsidR="009C29A3" w:rsidRPr="003C3E43">
            <w:rPr>
              <w:rStyle w:val="PPVplformule"/>
            </w:rPr>
            <w:t>…</w:t>
          </w:r>
        </w:sdtContent>
      </w:sdt>
      <w:r w:rsidR="00C77AF2">
        <w:rPr>
          <w:rStyle w:val="PPVplformule"/>
        </w:rPr>
        <w:tab/>
      </w:r>
    </w:p>
    <w:tbl>
      <w:tblPr>
        <w:tblStyle w:val="Mkatabulky"/>
        <w:tblW w:w="9060" w:type="dxa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2"/>
        <w:gridCol w:w="1812"/>
      </w:tblGrid>
      <w:tr w:rsidR="009C29A3" w:rsidTr="00EE5E13">
        <w:tc>
          <w:tcPr>
            <w:tcW w:w="1812" w:type="dxa"/>
            <w:vAlign w:val="bottom"/>
          </w:tcPr>
          <w:p w:rsidR="009C29A3" w:rsidRPr="009449D6" w:rsidRDefault="009C29A3" w:rsidP="00EE5E13">
            <w:pPr>
              <w:pStyle w:val="PPTabpolevyzna"/>
            </w:pPr>
            <w:r>
              <w:lastRenderedPageBreak/>
              <w:t>Sportoviště</w:t>
            </w:r>
          </w:p>
        </w:tc>
        <w:tc>
          <w:tcPr>
            <w:tcW w:w="1812" w:type="dxa"/>
            <w:vAlign w:val="bottom"/>
          </w:tcPr>
          <w:p w:rsidR="009C29A3" w:rsidRPr="009449D6" w:rsidRDefault="009C29A3" w:rsidP="00EE5E13">
            <w:pPr>
              <w:pStyle w:val="PPTabpolevyzna"/>
            </w:pPr>
            <w:r>
              <w:t>Doba plnění/</w:t>
            </w:r>
            <w:r w:rsidRPr="009449D6">
              <w:t xml:space="preserve">Datum </w:t>
            </w:r>
            <w:r>
              <w:t>nebo den v týdnu</w:t>
            </w:r>
          </w:p>
        </w:tc>
        <w:tc>
          <w:tcPr>
            <w:tcW w:w="1812" w:type="dxa"/>
            <w:vAlign w:val="bottom"/>
          </w:tcPr>
          <w:p w:rsidR="009C29A3" w:rsidRPr="009449D6" w:rsidRDefault="009C29A3" w:rsidP="00EE5E13">
            <w:pPr>
              <w:pStyle w:val="PPTabpolevyzna"/>
            </w:pPr>
            <w:r w:rsidRPr="009449D6">
              <w:t>Čas</w:t>
            </w:r>
            <w:r>
              <w:br/>
              <w:t>(od–do)</w:t>
            </w:r>
          </w:p>
        </w:tc>
        <w:tc>
          <w:tcPr>
            <w:tcW w:w="1812" w:type="dxa"/>
            <w:vAlign w:val="bottom"/>
          </w:tcPr>
          <w:p w:rsidR="009C29A3" w:rsidRPr="009449D6" w:rsidRDefault="009C29A3" w:rsidP="00EE5E13">
            <w:pPr>
              <w:pStyle w:val="PPTabpolevyzna"/>
            </w:pPr>
            <w:r>
              <w:t>Předpokládaný počet osob</w:t>
            </w:r>
          </w:p>
        </w:tc>
        <w:tc>
          <w:tcPr>
            <w:tcW w:w="1812" w:type="dxa"/>
            <w:vAlign w:val="bottom"/>
          </w:tcPr>
          <w:p w:rsidR="009C29A3" w:rsidRPr="009449D6" w:rsidRDefault="009C29A3" w:rsidP="00EE5E13">
            <w:pPr>
              <w:pStyle w:val="PPTabpolevyzna"/>
            </w:pPr>
            <w:r>
              <w:t>Předpokládaný počet diváků</w:t>
            </w:r>
          </w:p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302466557"/>
              <w:placeholder>
                <w:docPart w:val="38A15B00F817461C8017B152D9F2B44B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1822684377"/>
              <w:placeholder>
                <w:docPart w:val="C1FDC92A44C14737911082F48A98B165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667244861"/>
              <w:placeholder>
                <w:docPart w:val="C81C4E63688D406F951295570A53E10C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2088288431"/>
              <w:placeholder>
                <w:docPart w:val="4EB799D71A29439D8AEEDECCC05237F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1274289089"/>
              <w:placeholder>
                <w:docPart w:val="5AB374ED8C6446CF8AC1A541DB0E3A6B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774747938"/>
              <w:placeholder>
                <w:docPart w:val="780F0F77287F426C823E72F5639F1B2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36421580"/>
              <w:placeholder>
                <w:docPart w:val="7C924FE5F2E846E7845C12CFB17B7FC3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704404756"/>
              <w:placeholder>
                <w:docPart w:val="2D4F24DCCD2F4BD2894AADF4BBBFF07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1001777801"/>
              <w:placeholder>
                <w:docPart w:val="B07279DBA0DF4C0B917C8AA5B8A38578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459113485"/>
              <w:placeholder>
                <w:docPart w:val="7299DE6C954E44B08757D9660778FE95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794746458"/>
              <w:placeholder>
                <w:docPart w:val="809497ED340C4796A0FBCABFDA22672A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839204263"/>
              <w:placeholder>
                <w:docPart w:val="9BB59B85CB514CC69FBDFBB601E60D82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2096774662"/>
              <w:placeholder>
                <w:docPart w:val="6C6863A763F54E25BE72052C412F111B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113177095"/>
              <w:placeholder>
                <w:docPart w:val="79E8DFC40B1D4AD5B5764323BB586D3D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1417200739"/>
              <w:placeholder>
                <w:docPart w:val="74827E28AB0D49939A354D4B3C5201E9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517037489"/>
              <w:placeholder>
                <w:docPart w:val="30B52A12B9B14FE19CC5AB7EB33FF5D3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247039086"/>
              <w:placeholder>
                <w:docPart w:val="A63AE942824A4DC5976424610D72E4CE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501360250"/>
              <w:placeholder>
                <w:docPart w:val="02C7973AACAC4591A9B8B71BDF0B193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1288620214"/>
              <w:placeholder>
                <w:docPart w:val="D530EFCE42504EC2B4E8EF0C42FA792D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1466615643"/>
              <w:placeholder>
                <w:docPart w:val="FFBFCA57323E49129DEAD0DF38DBFA11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717315494"/>
              <w:placeholder>
                <w:docPart w:val="E6FB9913AB8A42EDADCBDD35EB2CEDB1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1438648112"/>
              <w:placeholder>
                <w:docPart w:val="FCCC61537F2C4C28B459AA0EFEA9DBDE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313072361"/>
              <w:placeholder>
                <w:docPart w:val="62B5C58269674A8B867BBE85FEB9F0FB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1168406502"/>
              <w:placeholder>
                <w:docPart w:val="D040B392AE95496E810183A36627D81A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1553081516"/>
              <w:placeholder>
                <w:docPart w:val="180BDAF2344845EDB7D20C7E59C59AAB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083729186"/>
              <w:placeholder>
                <w:docPart w:val="8D557A576EBB4F5EAA4C71D6F877BBCA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859394229"/>
              <w:placeholder>
                <w:docPart w:val="D16E5F812F5445429A941BFBB02FE785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807843098"/>
              <w:placeholder>
                <w:docPart w:val="BE61466829DA4FF89025305439D2F6AA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1293474103"/>
              <w:placeholder>
                <w:docPart w:val="2994FE4321DD4C45A3CE0DA96508A08C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2018073105"/>
              <w:placeholder>
                <w:docPart w:val="796B421111BA4AA68686493995A88E8B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568110749"/>
              <w:placeholder>
                <w:docPart w:val="6F6093B621BA45B2B99866077AB8392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572033538"/>
              <w:placeholder>
                <w:docPart w:val="45D0909CBBA44E798C1B524D4985C1B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2070955058"/>
              <w:placeholder>
                <w:docPart w:val="97D78462A03B446D81F51BC0F437B2DA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1029142128"/>
              <w:placeholder>
                <w:docPart w:val="75290ED286F64C71A62C0A69A563F47E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121513517"/>
              <w:placeholder>
                <w:docPart w:val="A5ED411319E7477E9F03D43D72C67804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564072001"/>
              <w:placeholder>
                <w:docPart w:val="5BD93E5BC0D548F8819DD82FFA40911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622189697"/>
              <w:placeholder>
                <w:docPart w:val="25472C7EAB3C4A0FB23B9FC4DD061653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370596257"/>
              <w:placeholder>
                <w:docPart w:val="581416DEC0264F4281D986620F109D3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34316368"/>
              <w:placeholder>
                <w:docPart w:val="1D516976305A4E67810BF333AFDD97A4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2102632145"/>
              <w:placeholder>
                <w:docPart w:val="58F3E42F74DA4237BCC307E34F10C13F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1107883813"/>
              <w:placeholder>
                <w:docPart w:val="585D0B0FC47B489D9E9A867526910DB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238869520"/>
              <w:placeholder>
                <w:docPart w:val="2DEF6EECA9584FD98E43346E6A99D69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76180918"/>
              <w:placeholder>
                <w:docPart w:val="9462E3ED0F8A4585A11C1DC463416144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640610333"/>
              <w:placeholder>
                <w:docPart w:val="5A5832583D344EDF812DD88893636189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256603848"/>
              <w:placeholder>
                <w:docPart w:val="65BF4299FA02433D8EF620E318605271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165708219"/>
              <w:placeholder>
                <w:docPart w:val="A45FB385CB29418DB3BC99250F0B483D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2010667121"/>
              <w:placeholder>
                <w:docPart w:val="CCAC8E3A8A824F7B89B0FC775DFB8210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934120836"/>
              <w:placeholder>
                <w:docPart w:val="179BDA88988E49BF97278FB4739EB632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70310967"/>
              <w:placeholder>
                <w:docPart w:val="BF9FE8C6F2874822BD5C70F132C34AAA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2007199635"/>
              <w:placeholder>
                <w:docPart w:val="F057F2D76FBD44B5BE7FD09D7B8D229E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877672736"/>
              <w:placeholder>
                <w:docPart w:val="7EDAD12044874844B006C3B54593E85B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082448474"/>
              <w:placeholder>
                <w:docPart w:val="2D39E183249E458EAD7730C4A769366D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426949371"/>
              <w:placeholder>
                <w:docPart w:val="26B554835F6A437AAC61709391715453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1022472670"/>
              <w:placeholder>
                <w:docPart w:val="039BA63022F344DE858D80AD7D53F5B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1294754438"/>
              <w:placeholder>
                <w:docPart w:val="28446AFC37AA424EAF9D4ABAA33BEF26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730454909"/>
              <w:placeholder>
                <w:docPart w:val="DDBFDE88148E4EE69B9D2A03BEF7BF2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10520410"/>
              <w:placeholder>
                <w:docPart w:val="F1D55B76A7DE4BE898F8A93517129D1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142870466"/>
              <w:placeholder>
                <w:docPart w:val="06C2BECCA16E4C8EA3BEAC8370A888CE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603030361"/>
              <w:placeholder>
                <w:docPart w:val="0A4C0BBD401041D6ACCA6DA74BA6025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1781072918"/>
              <w:placeholder>
                <w:docPart w:val="0A5D4F46B65F43C5B54AA0D4270D7A42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854136053"/>
              <w:placeholder>
                <w:docPart w:val="2FA6F3E783ED45D49C3F27C0FD5CEB7D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824887717"/>
              <w:placeholder>
                <w:docPart w:val="1476B603E8F748ADAE4B2E8D12CCA613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536648172"/>
              <w:placeholder>
                <w:docPart w:val="43B18EE82A60407F9692705811A88979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492381769"/>
              <w:placeholder>
                <w:docPart w:val="685EDE05C2284233B64186703A746031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169150942"/>
              <w:placeholder>
                <w:docPart w:val="2CE776AF2A0349E9A4F333B7B45644C5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EE5E13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877546050"/>
              <w:placeholder>
                <w:docPart w:val="0D638A92B9A54F338E96BDFB2E1DB7F2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781027466"/>
              <w:placeholder>
                <w:docPart w:val="668A055E5E2C41BCB31897E08074461B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59024847"/>
              <w:placeholder>
                <w:docPart w:val="1091875D1A6C4DB0A2019116FE342A45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1721937601"/>
              <w:placeholder>
                <w:docPart w:val="3615EC743D214E1191DF5B5D22C4C948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1932421051"/>
              <w:placeholder>
                <w:docPart w:val="306099ED591448F380FD95879777ED8A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</w:tbl>
    <w:p w:rsidR="007962AB" w:rsidRPr="007962AB" w:rsidRDefault="00066FA6" w:rsidP="007962AB">
      <w:pPr>
        <w:spacing w:after="160" w:line="259" w:lineRule="auto"/>
        <w:rPr>
          <w:sz w:val="16"/>
          <w:szCs w:val="16"/>
        </w:rPr>
      </w:pPr>
      <w:r w:rsidRPr="007F7D03">
        <w:rPr>
          <w:sz w:val="16"/>
          <w:szCs w:val="16"/>
        </w:rPr>
        <w:t xml:space="preserve">*v případě potřeby více řádků </w:t>
      </w:r>
      <w:r>
        <w:rPr>
          <w:sz w:val="16"/>
          <w:szCs w:val="16"/>
        </w:rPr>
        <w:t xml:space="preserve">použít přílohu č.1 </w:t>
      </w:r>
      <w:r w:rsidRPr="007F7D03">
        <w:rPr>
          <w:sz w:val="16"/>
          <w:szCs w:val="16"/>
        </w:rPr>
        <w:t>objednávky</w:t>
      </w:r>
    </w:p>
    <w:p w:rsidR="009C29A3" w:rsidRDefault="009C29A3" w:rsidP="009C29A3">
      <w:pPr>
        <w:rPr>
          <w:rFonts w:cs="Open Sans"/>
          <w:b/>
          <w:bCs/>
          <w:iCs/>
        </w:rPr>
      </w:pPr>
      <w:r>
        <w:rPr>
          <w:rFonts w:cs="Open Sans"/>
          <w:b/>
          <w:bCs/>
          <w:iCs/>
        </w:rPr>
        <w:t>Jiná ujednání:</w:t>
      </w:r>
    </w:p>
    <w:p w:rsidR="00066FA6" w:rsidRDefault="00066FA6" w:rsidP="00066FA6">
      <w:pPr>
        <w:spacing w:after="0"/>
        <w:jc w:val="both"/>
        <w:rPr>
          <w:rFonts w:cs="Open Sans"/>
          <w:iCs/>
        </w:rPr>
      </w:pPr>
      <w:r>
        <w:rPr>
          <w:rFonts w:cs="Open Sans"/>
          <w:iCs/>
        </w:rPr>
        <w:t>Smluvní strany prohlašují a svým podpisem stvrzují, že nedílnou součástí této objednávky jsou všeobecné obchodní podmínky, které byly k objednávce přiloženy či objednateli zaslány společně s konkretizovanou cenovou nabídkou nebo aktuálními ceníky a případně dalšími dokumenty upravující provoz a využití sportovních hal a areálu a s nimiž se objednatel před podpisem objednávky seznámil a tyto akceptuje.</w:t>
      </w:r>
    </w:p>
    <w:p w:rsidR="007962AB" w:rsidRPr="00E24AC9" w:rsidRDefault="007962AB" w:rsidP="00066FA6">
      <w:pPr>
        <w:tabs>
          <w:tab w:val="right" w:pos="9072"/>
        </w:tabs>
        <w:rPr>
          <w:rFonts w:cs="Open Sans"/>
          <w:b/>
          <w:bCs/>
          <w:iCs/>
        </w:rPr>
      </w:pPr>
    </w:p>
    <w:p w:rsidR="009C29A3" w:rsidRPr="00E24AC9" w:rsidRDefault="009C29A3" w:rsidP="009C29A3">
      <w:pPr>
        <w:spacing w:after="0"/>
        <w:jc w:val="both"/>
        <w:rPr>
          <w:rFonts w:cs="Open Sans"/>
          <w:iCs/>
        </w:rPr>
      </w:pPr>
    </w:p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C29A3" w:rsidRPr="00E24AC9" w:rsidTr="004363AB">
        <w:trPr>
          <w:trHeight w:val="624"/>
        </w:trPr>
        <w:tc>
          <w:tcPr>
            <w:tcW w:w="3020" w:type="dxa"/>
          </w:tcPr>
          <w:p w:rsidR="009C29A3" w:rsidRPr="00E24AC9" w:rsidRDefault="009C29A3" w:rsidP="00EE5E13">
            <w:pPr>
              <w:jc w:val="both"/>
              <w:rPr>
                <w:rFonts w:cs="Open Sans"/>
                <w:b/>
                <w:bCs/>
                <w:iCs/>
              </w:rPr>
            </w:pPr>
            <w:r w:rsidRPr="00E24AC9">
              <w:rPr>
                <w:rFonts w:cs="Open Sans"/>
                <w:b/>
                <w:bCs/>
                <w:iCs/>
              </w:rPr>
              <w:t>Za objednatele</w:t>
            </w:r>
            <w:r w:rsidR="000B7510">
              <w:rPr>
                <w:rFonts w:cs="Open Sans"/>
                <w:b/>
                <w:bCs/>
                <w:iCs/>
              </w:rPr>
              <w:t>:</w:t>
            </w:r>
          </w:p>
        </w:tc>
        <w:tc>
          <w:tcPr>
            <w:tcW w:w="3021" w:type="dxa"/>
            <w:vAlign w:val="center"/>
          </w:tcPr>
          <w:p w:rsidR="009C29A3" w:rsidRPr="00E24AC9" w:rsidRDefault="0092771D" w:rsidP="009C29A3">
            <w:pPr>
              <w:rPr>
                <w:rFonts w:cs="Open Sans"/>
                <w:iCs/>
              </w:rPr>
            </w:pPr>
            <w:r>
              <w:rPr>
                <w:rFonts w:cs="Open Sans"/>
                <w:iCs/>
              </w:rPr>
              <w:t>d</w:t>
            </w:r>
            <w:r w:rsidRPr="00E24AC9">
              <w:rPr>
                <w:rFonts w:cs="Open Sans"/>
                <w:iCs/>
              </w:rPr>
              <w:t>atum</w:t>
            </w:r>
            <w:r>
              <w:rPr>
                <w:rFonts w:cs="Open Sans"/>
                <w:iCs/>
              </w:rPr>
              <w:t xml:space="preserve">: </w:t>
            </w:r>
            <w:sdt>
              <w:sdtPr>
                <w:rPr>
                  <w:rFonts w:cs="Open Sans"/>
                  <w:iCs/>
                </w:rPr>
                <w:alias w:val="datum"/>
                <w:tag w:val="datum"/>
                <w:id w:val="1771423438"/>
                <w:placeholder>
                  <w:docPart w:val="94FEE19E94624D6DB465B9CDAC20D3E6"/>
                </w:placeholder>
                <w15:color w:val="000000"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cs="Open Sans"/>
                    <w:iCs/>
                  </w:rPr>
                  <w:t>…</w:t>
                </w:r>
              </w:sdtContent>
            </w:sdt>
          </w:p>
        </w:tc>
        <w:tc>
          <w:tcPr>
            <w:tcW w:w="3021" w:type="dxa"/>
            <w:vAlign w:val="center"/>
          </w:tcPr>
          <w:p w:rsidR="009C29A3" w:rsidRPr="00E24AC9" w:rsidRDefault="004363AB" w:rsidP="004363AB">
            <w:pPr>
              <w:rPr>
                <w:rFonts w:cs="Open Sans"/>
                <w:iCs/>
              </w:rPr>
            </w:pPr>
            <w:r>
              <w:rPr>
                <w:rFonts w:cs="Open Sans"/>
                <w:iCs/>
              </w:rPr>
              <w:t>p</w:t>
            </w:r>
            <w:r w:rsidR="009C29A3" w:rsidRPr="00E24AC9">
              <w:rPr>
                <w:rFonts w:cs="Open Sans"/>
                <w:iCs/>
              </w:rPr>
              <w:t>odpis</w:t>
            </w:r>
            <w:r>
              <w:rPr>
                <w:rFonts w:cs="Open Sans"/>
                <w:iCs/>
              </w:rPr>
              <w:t>:</w:t>
            </w:r>
          </w:p>
        </w:tc>
      </w:tr>
      <w:tr w:rsidR="009C29A3" w:rsidRPr="00E24AC9" w:rsidTr="004363AB">
        <w:trPr>
          <w:trHeight w:val="624"/>
        </w:trPr>
        <w:tc>
          <w:tcPr>
            <w:tcW w:w="3020" w:type="dxa"/>
          </w:tcPr>
          <w:p w:rsidR="009C29A3" w:rsidRPr="00E24AC9" w:rsidRDefault="009C29A3" w:rsidP="00EE5E13">
            <w:pPr>
              <w:jc w:val="both"/>
              <w:rPr>
                <w:rFonts w:cs="Open Sans"/>
                <w:b/>
                <w:bCs/>
                <w:iCs/>
              </w:rPr>
            </w:pPr>
            <w:r w:rsidRPr="00E24AC9">
              <w:rPr>
                <w:rFonts w:cs="Open Sans"/>
                <w:b/>
                <w:bCs/>
                <w:iCs/>
              </w:rPr>
              <w:t>Za poskytovatele</w:t>
            </w:r>
            <w:r w:rsidR="000B7510">
              <w:rPr>
                <w:rFonts w:cs="Open Sans"/>
                <w:b/>
                <w:bCs/>
                <w:iCs/>
              </w:rPr>
              <w:t>:</w:t>
            </w:r>
          </w:p>
        </w:tc>
        <w:tc>
          <w:tcPr>
            <w:tcW w:w="3021" w:type="dxa"/>
            <w:vAlign w:val="center"/>
          </w:tcPr>
          <w:p w:rsidR="009C29A3" w:rsidRPr="00E24AC9" w:rsidRDefault="0092771D" w:rsidP="00EE5E13">
            <w:pPr>
              <w:rPr>
                <w:rFonts w:cs="Open Sans"/>
                <w:iCs/>
              </w:rPr>
            </w:pPr>
            <w:r>
              <w:rPr>
                <w:rFonts w:cs="Open Sans"/>
                <w:iCs/>
              </w:rPr>
              <w:t>d</w:t>
            </w:r>
            <w:r w:rsidRPr="00E24AC9">
              <w:rPr>
                <w:rFonts w:cs="Open Sans"/>
                <w:iCs/>
              </w:rPr>
              <w:t>atum</w:t>
            </w:r>
            <w:r>
              <w:rPr>
                <w:rFonts w:cs="Open Sans"/>
                <w:iCs/>
              </w:rPr>
              <w:t xml:space="preserve">: </w:t>
            </w:r>
            <w:sdt>
              <w:sdtPr>
                <w:rPr>
                  <w:rFonts w:cs="Open Sans"/>
                  <w:iCs/>
                </w:rPr>
                <w:alias w:val="datum"/>
                <w:tag w:val="datum"/>
                <w:id w:val="-303388809"/>
                <w:placeholder>
                  <w:docPart w:val="BA7D11660E1641369DE9E9F22DDE7C99"/>
                </w:placeholder>
                <w15:color w:val="000000"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cs="Open Sans"/>
                    <w:iCs/>
                  </w:rPr>
                  <w:t>…</w:t>
                </w:r>
              </w:sdtContent>
            </w:sdt>
          </w:p>
        </w:tc>
        <w:tc>
          <w:tcPr>
            <w:tcW w:w="3021" w:type="dxa"/>
            <w:vAlign w:val="center"/>
          </w:tcPr>
          <w:p w:rsidR="009C29A3" w:rsidRPr="00E24AC9" w:rsidRDefault="004363AB" w:rsidP="004363AB">
            <w:pPr>
              <w:rPr>
                <w:rFonts w:cs="Open Sans"/>
                <w:iCs/>
              </w:rPr>
            </w:pPr>
            <w:r>
              <w:rPr>
                <w:rFonts w:cs="Open Sans"/>
                <w:iCs/>
              </w:rPr>
              <w:t>p</w:t>
            </w:r>
            <w:r w:rsidR="009C29A3" w:rsidRPr="00E24AC9">
              <w:rPr>
                <w:rFonts w:cs="Open Sans"/>
                <w:iCs/>
              </w:rPr>
              <w:t>odpis</w:t>
            </w:r>
            <w:r>
              <w:rPr>
                <w:rFonts w:cs="Open Sans"/>
                <w:iCs/>
              </w:rPr>
              <w:t>:</w:t>
            </w:r>
          </w:p>
        </w:tc>
      </w:tr>
    </w:tbl>
    <w:p w:rsidR="009C29A3" w:rsidRDefault="009C29A3" w:rsidP="009C29A3">
      <w:pPr>
        <w:spacing w:after="160" w:line="259" w:lineRule="auto"/>
        <w:rPr>
          <w:rFonts w:cs="Open Sans"/>
        </w:rPr>
      </w:pPr>
      <w:r>
        <w:br w:type="page"/>
      </w:r>
    </w:p>
    <w:p w:rsidR="009C29A3" w:rsidRDefault="009C29A3" w:rsidP="009C29A3">
      <w:pPr>
        <w:pStyle w:val="PPNadpisPloha"/>
      </w:pPr>
      <w:r>
        <w:lastRenderedPageBreak/>
        <w:t>Příloha č. 1 Objednávky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066FA6" w:rsidTr="007962AB">
        <w:trPr>
          <w:trHeight w:val="624"/>
        </w:trPr>
        <w:tc>
          <w:tcPr>
            <w:tcW w:w="1812" w:type="dxa"/>
            <w:vAlign w:val="bottom"/>
          </w:tcPr>
          <w:p w:rsidR="00066FA6" w:rsidRPr="009449D6" w:rsidRDefault="00066FA6" w:rsidP="002D6E6D">
            <w:pPr>
              <w:pStyle w:val="PPTabpolevyzna"/>
            </w:pPr>
            <w:r>
              <w:t>Sportoviště</w:t>
            </w:r>
          </w:p>
        </w:tc>
        <w:tc>
          <w:tcPr>
            <w:tcW w:w="1812" w:type="dxa"/>
            <w:vAlign w:val="bottom"/>
          </w:tcPr>
          <w:p w:rsidR="00066FA6" w:rsidRPr="009449D6" w:rsidRDefault="00066FA6" w:rsidP="002D6E6D">
            <w:pPr>
              <w:pStyle w:val="PPTabpolevyzna"/>
            </w:pPr>
            <w:r>
              <w:t>Doba plnění/</w:t>
            </w:r>
            <w:r w:rsidRPr="009449D6">
              <w:t xml:space="preserve">Datum </w:t>
            </w:r>
            <w:r>
              <w:t>nebo den v týdnu</w:t>
            </w:r>
          </w:p>
        </w:tc>
        <w:tc>
          <w:tcPr>
            <w:tcW w:w="1812" w:type="dxa"/>
            <w:vAlign w:val="bottom"/>
          </w:tcPr>
          <w:p w:rsidR="00066FA6" w:rsidRPr="009449D6" w:rsidRDefault="00066FA6" w:rsidP="002D6E6D">
            <w:pPr>
              <w:pStyle w:val="PPTabpolevyzna"/>
            </w:pPr>
            <w:r w:rsidRPr="009449D6">
              <w:t>Čas</w:t>
            </w:r>
            <w:r>
              <w:br/>
              <w:t>(od–do)</w:t>
            </w:r>
          </w:p>
        </w:tc>
        <w:tc>
          <w:tcPr>
            <w:tcW w:w="1813" w:type="dxa"/>
            <w:vAlign w:val="bottom"/>
          </w:tcPr>
          <w:p w:rsidR="00066FA6" w:rsidRPr="009449D6" w:rsidRDefault="00066FA6" w:rsidP="002D6E6D">
            <w:pPr>
              <w:pStyle w:val="PPTabpolevyzna"/>
            </w:pPr>
            <w:r>
              <w:t>Předpokládaný počet osob</w:t>
            </w:r>
          </w:p>
        </w:tc>
        <w:tc>
          <w:tcPr>
            <w:tcW w:w="1813" w:type="dxa"/>
            <w:vAlign w:val="bottom"/>
          </w:tcPr>
          <w:p w:rsidR="00066FA6" w:rsidRPr="009449D6" w:rsidRDefault="00066FA6" w:rsidP="002D6E6D">
            <w:pPr>
              <w:pStyle w:val="PPTabpolevyzna"/>
            </w:pPr>
            <w:r>
              <w:t>Předpokládaný počet diváků</w:t>
            </w:r>
          </w:p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557941096"/>
              <w:placeholder>
                <w:docPart w:val="AC4D738D511140AB9A5219FAC90313B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526024798"/>
              <w:placeholder>
                <w:docPart w:val="EC05E641E0B448219BD58471D9B1E55E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1882126012"/>
              <w:placeholder>
                <w:docPart w:val="1745B368DC3F4CB185C674C3EED9533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406074707"/>
              <w:placeholder>
                <w:docPart w:val="BD5BEC0E9051476E811302A956E981C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1239554905"/>
              <w:placeholder>
                <w:docPart w:val="AAE4E20DC5DC49B6B4F4B53572458168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457994291"/>
              <w:placeholder>
                <w:docPart w:val="6A205E3F2A204E66BC8D4DF556E56EA8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253399521"/>
              <w:placeholder>
                <w:docPart w:val="164124180F504485AB25DE193B95EBD5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785201188"/>
              <w:placeholder>
                <w:docPart w:val="ED9A9CC42C5D434FBFA5414DF64A8B69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1611659038"/>
              <w:placeholder>
                <w:docPart w:val="0030F5986D674033A5F8BC6EF9FFD78C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582343444"/>
              <w:placeholder>
                <w:docPart w:val="E5B0655BB9844703BAEBFF4570ED8AC3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2118667938"/>
              <w:placeholder>
                <w:docPart w:val="8218B753F78A40EE91C9702466124E6E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264294746"/>
              <w:placeholder>
                <w:docPart w:val="BF4CCB5778764E5CB309E4F326B62889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2140716176"/>
              <w:placeholder>
                <w:docPart w:val="2F039F944766431882108E7B9072CF65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1954200871"/>
              <w:placeholder>
                <w:docPart w:val="23ED02484B5048BBBDB8A77FD6573EE1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509837982"/>
              <w:placeholder>
                <w:docPart w:val="D741A578B36D4AFB82526A2EFA64BBCB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1972664634"/>
              <w:placeholder>
                <w:docPart w:val="2844069586D5407E8D79BEA0F81D4630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285577002"/>
              <w:placeholder>
                <w:docPart w:val="EAD714278526440A9B958BB0CBDD918D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904906612"/>
              <w:placeholder>
                <w:docPart w:val="06FBC63C715A4424B83474B897B36C88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1847554859"/>
              <w:placeholder>
                <w:docPart w:val="D65FD4D7F5C14F26ADBE11DECD19E7F5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381604813"/>
              <w:placeholder>
                <w:docPart w:val="C545BA80766A4E35908BA94E68A571D2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457919783"/>
              <w:placeholder>
                <w:docPart w:val="A798E28583AF4C26B39F5D89524407E2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952765974"/>
              <w:placeholder>
                <w:docPart w:val="784B3C3840F745EEBE606F3CD32BE0A9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2033369499"/>
              <w:placeholder>
                <w:docPart w:val="D96910A57C104401BE9FE571DB171730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844547965"/>
              <w:placeholder>
                <w:docPart w:val="CB323FFE90514234954D94016F2E509E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1202122301"/>
              <w:placeholder>
                <w:docPart w:val="C5C4E0957E7A4DA8BA75280C9D117BFA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975096262"/>
              <w:placeholder>
                <w:docPart w:val="58BFBEC54D1946768871E18851300450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1649628273"/>
              <w:placeholder>
                <w:docPart w:val="DBEE13D6C1994140B54A4CB595005550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136784180"/>
              <w:placeholder>
                <w:docPart w:val="A4CB3745165347A883134785826D8521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1186334681"/>
              <w:placeholder>
                <w:docPart w:val="A1DD7F782C04444FA51652933618A1A9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1753780031"/>
              <w:placeholder>
                <w:docPart w:val="9192B5AE002147B5BFDBA3D4ACADA9A0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577284670"/>
              <w:placeholder>
                <w:docPart w:val="5867BB3BBABD41EBB425346BF7784090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1400714148"/>
              <w:placeholder>
                <w:docPart w:val="F7608FEBF3514E118576A56755A9D61E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1547631784"/>
              <w:placeholder>
                <w:docPart w:val="D99C121A81DB49698F86F9A9E1CBBB1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719865844"/>
              <w:placeholder>
                <w:docPart w:val="03EC3725B34043FB8B4C7472A7818F9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1189979800"/>
              <w:placeholder>
                <w:docPart w:val="3E51C5A24EF44654BB9C4EEE50C2DC23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1824274515"/>
              <w:placeholder>
                <w:docPart w:val="C4A6655E8C0B458BA1DE5DEED9EC035C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681570756"/>
              <w:placeholder>
                <w:docPart w:val="608FDE813E244FD7B422946A35E74E81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374749597"/>
              <w:placeholder>
                <w:docPart w:val="3B599D291C9C48C2A70588BC94E7131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1703387804"/>
              <w:placeholder>
                <w:docPart w:val="C7761AE7C9524F03B897468CDAF8E38D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713781073"/>
              <w:placeholder>
                <w:docPart w:val="3E13DE06FD294A4BB35034C645492E5D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486554267"/>
              <w:placeholder>
                <w:docPart w:val="E2EDE9A610E34C62B4224B902EC51A2C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622040780"/>
              <w:placeholder>
                <w:docPart w:val="0FB171D510294F88B71192E6889880C4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2140221212"/>
              <w:placeholder>
                <w:docPart w:val="093DB9B7AE4F4D0B9FF87A72C5512503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1771927351"/>
              <w:placeholder>
                <w:docPart w:val="9FC32A84FF8E4954A62EBAB8BE8BA1F2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382098466"/>
              <w:placeholder>
                <w:docPart w:val="D3B42E36D84C4E90984EB2902287931A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975187384"/>
              <w:placeholder>
                <w:docPart w:val="C6B348BA21F6496EB8D7538D6EC34B6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1290007586"/>
              <w:placeholder>
                <w:docPart w:val="04C7901FCF8A41058DE14A9DAF57A64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756711227"/>
              <w:placeholder>
                <w:docPart w:val="8760E7CD5A0C48E9B1DD361582B6F6DB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1233887976"/>
              <w:placeholder>
                <w:docPart w:val="DAF2AEC4801B46E4BEAABEA32680B5EC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226680922"/>
              <w:placeholder>
                <w:docPart w:val="C01FD26C250745089E9CE95399B1770B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455596316"/>
              <w:placeholder>
                <w:docPart w:val="D2C2713EE05746749870DC83AF6D8EC0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608127880"/>
              <w:placeholder>
                <w:docPart w:val="8E324513A60E41DBBA31CA634123A2AA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143960972"/>
              <w:placeholder>
                <w:docPart w:val="621302AE3B174C848A1C199507B77DF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292981010"/>
              <w:placeholder>
                <w:docPart w:val="3E8C7B24A3834FCFBCB53AFB20DF1881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576983097"/>
              <w:placeholder>
                <w:docPart w:val="CA3B586FA17A4FB985A47274B643A308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2016960053"/>
              <w:placeholder>
                <w:docPart w:val="AF6A02545D3F4BA7BFC7C1074448CE2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1610463376"/>
              <w:placeholder>
                <w:docPart w:val="77F8EB64C8484BEDBB954930832306B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921173844"/>
              <w:placeholder>
                <w:docPart w:val="58DD9900C9904727806121409D3AA87C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362415806"/>
              <w:placeholder>
                <w:docPart w:val="E5AA89F85A7946F7B3AFF3FE403B8EF1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291835956"/>
              <w:placeholder>
                <w:docPart w:val="D75BFC71C73E43F197902198BEE569EE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6059226"/>
              <w:placeholder>
                <w:docPart w:val="1C3B7DA47A4647B7A03F6D04AA2DC7D8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992860913"/>
              <w:placeholder>
                <w:docPart w:val="6FF186E07FD14575AADA80818BC3E3C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35708860"/>
              <w:placeholder>
                <w:docPart w:val="303189F1D12B4E28843BDD70FA0ED0D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1432357004"/>
              <w:placeholder>
                <w:docPart w:val="3FEAA939B7CC4037828E2940821EE24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1938050701"/>
              <w:placeholder>
                <w:docPart w:val="BAA901C7D3AB47C2B35580B8CFFE1083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1993859014"/>
              <w:placeholder>
                <w:docPart w:val="EE65D78BFF0A4124BE1447C18778E653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407066924"/>
              <w:placeholder>
                <w:docPart w:val="9D19A220ACAB49BABF98A16FC242C71E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246239360"/>
              <w:placeholder>
                <w:docPart w:val="FB0A244F9F1A47B0B46BB786A6DA33FA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2009125301"/>
              <w:placeholder>
                <w:docPart w:val="B2EFBD7C3A554CC3BD632E713160D12E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1039172423"/>
              <w:placeholder>
                <w:docPart w:val="C6AB69FA7D02491BAB6D83E520041A17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1380472720"/>
              <w:placeholder>
                <w:docPart w:val="94E8F6822DA44C91B686C6931BE60F51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634459356"/>
              <w:placeholder>
                <w:docPart w:val="0C3BE8A5D93844F1ABBA0EA1BDCD2FA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2004855213"/>
              <w:placeholder>
                <w:docPart w:val="61B80E74F1464E1F8D0F63F928FDA0C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1256668236"/>
              <w:placeholder>
                <w:docPart w:val="F03D10A096FC4AEE910CA04ED5F7D2F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954290413"/>
              <w:placeholder>
                <w:docPart w:val="8A17D596EAF743FEB1E161B310A01157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780064476"/>
              <w:placeholder>
                <w:docPart w:val="0E557F87BCD94129B36344B24088B3F5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2067833985"/>
              <w:placeholder>
                <w:docPart w:val="7A85C9ED5B164C6B9B306157298E9265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1546251282"/>
              <w:placeholder>
                <w:docPart w:val="51D937EEC82C450C8572347FD6437C1F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654299269"/>
              <w:placeholder>
                <w:docPart w:val="DDDE399976F34A8885D84B86BAB8E77C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505132656"/>
              <w:placeholder>
                <w:docPart w:val="A47D72FFABF14E0CB426DEA07D55E42C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1618205871"/>
              <w:placeholder>
                <w:docPart w:val="200C816DA1B24A64AF8AB15745A7AA2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474955941"/>
              <w:placeholder>
                <w:docPart w:val="378B74EE9F9245409430D794D0A38F14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980359379"/>
              <w:placeholder>
                <w:docPart w:val="7B735E4ADD7944EBA91F90474CC4B495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-1617748602"/>
              <w:placeholder>
                <w:docPart w:val="FD4E786C64DD472298064635AE4086E5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50311883"/>
              <w:placeholder>
                <w:docPart w:val="6AA2D356760D4182B8FE1F6EC5AC4EE4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-1871216974"/>
              <w:placeholder>
                <w:docPart w:val="9289D245D28C411DB7A226B13DD98BF4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877694819"/>
              <w:placeholder>
                <w:docPart w:val="D3A859D9ABB24A37ACE07A76A2A3D07B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603565097"/>
              <w:placeholder>
                <w:docPart w:val="0614BEEFAC40468A86C605A1EE4157D1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1297104518"/>
              <w:placeholder>
                <w:docPart w:val="E6ECEA11D96A44C39E1D51EE0FF9EED8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584373788"/>
              <w:placeholder>
                <w:docPart w:val="A7182A88013141E08B947E4D977C7657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  <w:tr w:rsidR="0092771D" w:rsidTr="007962AB">
        <w:trPr>
          <w:trHeight w:val="624"/>
        </w:trPr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Středisko 5"/>
              <w:tag w:val="Středisko 5"/>
              <w:id w:val="1457445690"/>
              <w:placeholder>
                <w:docPart w:val="24D883EDB8224303B9D0C1DF3DF08733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rPr>
                    <w:rFonts w:cstheme="minorBidi"/>
                    <w:shd w:val="clear" w:color="auto" w:fill="F2F2F2" w:themeFill="background1" w:themeFillShade="F2"/>
                  </w:rPr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Doba 5"/>
              <w:tag w:val="Doba 5"/>
              <w:id w:val="-1561013347"/>
              <w:placeholder>
                <w:docPart w:val="41B1AAB6927B4D09A90D200FA7A63057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2" w:type="dxa"/>
            <w:vAlign w:val="center"/>
          </w:tcPr>
          <w:sdt>
            <w:sdtPr>
              <w:rPr>
                <w:rStyle w:val="PPVplformule"/>
              </w:rPr>
              <w:alias w:val="Čas 5"/>
              <w:tag w:val="Čas 5"/>
              <w:id w:val="-1889491801"/>
              <w:placeholder>
                <w:docPart w:val="64E59CBAF1764D66B5BA87029D539F6B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center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rah 5"/>
              <w:tag w:val="Drah 5"/>
              <w:id w:val="59292453"/>
              <w:placeholder>
                <w:docPart w:val="C32EABFEC70A4575A5DDF1F02308C596"/>
              </w:placeholder>
              <w:text w:multiLine="1"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  <w:tc>
          <w:tcPr>
            <w:tcW w:w="1813" w:type="dxa"/>
            <w:vAlign w:val="center"/>
          </w:tcPr>
          <w:sdt>
            <w:sdtPr>
              <w:rPr>
                <w:rStyle w:val="PPVplformule"/>
              </w:rPr>
              <w:alias w:val="Dětí 5"/>
              <w:tag w:val="Dětí 5"/>
              <w:id w:val="-626468935"/>
              <w:placeholder>
                <w:docPart w:val="0ABFB24739E84B7CB1B36787DABCCD49"/>
              </w:placeholder>
              <w:text/>
            </w:sdtPr>
            <w:sdtEndPr>
              <w:rPr>
                <w:rStyle w:val="PPVplformule"/>
              </w:rPr>
            </w:sdtEndPr>
            <w:sdtContent>
              <w:p w:rsidR="0092771D" w:rsidRPr="009449D6" w:rsidRDefault="0092771D" w:rsidP="0092771D">
                <w:pPr>
                  <w:pStyle w:val="PPTabulkovpole"/>
                  <w:jc w:val="right"/>
                </w:pPr>
                <w:r w:rsidRPr="009449D6">
                  <w:rPr>
                    <w:rStyle w:val="PPVplformule"/>
                  </w:rPr>
                  <w:t>…</w:t>
                </w:r>
              </w:p>
            </w:sdtContent>
          </w:sdt>
        </w:tc>
      </w:tr>
    </w:tbl>
    <w:p w:rsidR="00870E6B" w:rsidRDefault="00870E6B" w:rsidP="009C29A3"/>
    <w:sectPr w:rsidR="00870E6B" w:rsidSect="00C77AF2">
      <w:type w:val="continuous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1C1" w:rsidRDefault="00A921C1" w:rsidP="009C29A3">
      <w:pPr>
        <w:spacing w:after="0"/>
      </w:pPr>
      <w:r>
        <w:separator/>
      </w:r>
    </w:p>
  </w:endnote>
  <w:endnote w:type="continuationSeparator" w:id="0">
    <w:p w:rsidR="00A921C1" w:rsidRDefault="00A921C1" w:rsidP="009C29A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9A3" w:rsidRPr="0041212F" w:rsidRDefault="009C29A3" w:rsidP="009C29A3">
    <w:pPr>
      <w:rPr>
        <w:rFonts w:eastAsia="Times New Roman" w:cs="Open Sans"/>
        <w:sz w:val="16"/>
        <w:szCs w:val="16"/>
        <w:lang w:eastAsia="cs-CZ"/>
      </w:rPr>
    </w:pPr>
    <w:r w:rsidRPr="00792FC2">
      <w:rPr>
        <w:rFonts w:cs="Open Sans"/>
        <w:noProof/>
        <w:sz w:val="16"/>
        <w:szCs w:val="16"/>
        <w:lang w:eastAsia="cs-CZ"/>
      </w:rPr>
      <w:t>STAREZ – SPORT, a.</w:t>
    </w:r>
    <w:r>
      <w:rPr>
        <w:rFonts w:cs="Open Sans"/>
        <w:noProof/>
        <w:sz w:val="16"/>
        <w:szCs w:val="16"/>
        <w:lang w:eastAsia="cs-CZ"/>
      </w:rPr>
      <w:t> </w:t>
    </w:r>
    <w:r w:rsidRPr="00792FC2">
      <w:rPr>
        <w:rFonts w:cs="Open Sans"/>
        <w:noProof/>
        <w:sz w:val="16"/>
        <w:szCs w:val="16"/>
        <w:lang w:eastAsia="cs-CZ"/>
      </w:rPr>
      <w:t>s., Kří</w:t>
    </w:r>
    <w:r w:rsidR="00A921C1">
      <w:rPr>
        <w:rFonts w:cs="Open Sans"/>
        <w:noProof/>
        <w:sz w:val="16"/>
        <w:szCs w:val="16"/>
        <w:lang w:eastAsia="cs-CZ"/>
      </w:rPr>
      <w:t>žkovského 164</w:t>
    </w:r>
    <w:r>
      <w:rPr>
        <w:rFonts w:cs="Open Sans"/>
        <w:noProof/>
        <w:sz w:val="16"/>
        <w:szCs w:val="16"/>
        <w:lang w:eastAsia="cs-CZ"/>
      </w:rPr>
      <w:t xml:space="preserve">, 603 00, </w:t>
    </w:r>
    <w:r w:rsidRPr="00792FC2">
      <w:rPr>
        <w:rFonts w:cs="Open Sans"/>
        <w:noProof/>
        <w:sz w:val="16"/>
        <w:szCs w:val="16"/>
        <w:lang w:eastAsia="cs-CZ"/>
      </w:rPr>
      <w:t>Brno, IČ:</w:t>
    </w:r>
    <w:r w:rsidRPr="00792FC2">
      <w:rPr>
        <w:rFonts w:cs="Open Sans"/>
        <w:sz w:val="16"/>
        <w:szCs w:val="16"/>
      </w:rPr>
      <w:t xml:space="preserve"> </w:t>
    </w:r>
    <w:r w:rsidRPr="00792FC2">
      <w:rPr>
        <w:rFonts w:eastAsia="Times New Roman" w:cs="Open Sans"/>
        <w:sz w:val="16"/>
        <w:szCs w:val="16"/>
        <w:lang w:eastAsia="cs-CZ"/>
      </w:rPr>
      <w:t xml:space="preserve">26932211, DIČ: CZ26932211, </w:t>
    </w:r>
    <w:r>
      <w:rPr>
        <w:rFonts w:eastAsia="Times New Roman" w:cs="Open Sans"/>
        <w:sz w:val="16"/>
        <w:szCs w:val="16"/>
        <w:lang w:eastAsia="cs-CZ"/>
      </w:rPr>
      <w:t xml:space="preserve">tel: </w:t>
    </w:r>
    <w:hyperlink r:id="rId1" w:history="1">
      <w:r w:rsidRPr="00792FC2">
        <w:rPr>
          <w:rFonts w:eastAsia="Times New Roman"/>
          <w:sz w:val="16"/>
          <w:szCs w:val="16"/>
          <w:lang w:eastAsia="cs-CZ"/>
        </w:rPr>
        <w:t>533 033 800</w:t>
      </w:r>
    </w:hyperlink>
  </w:p>
  <w:p w:rsidR="009C29A3" w:rsidRDefault="009C29A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1C1" w:rsidRDefault="00A921C1" w:rsidP="009C29A3">
      <w:pPr>
        <w:spacing w:after="0"/>
      </w:pPr>
      <w:r>
        <w:separator/>
      </w:r>
    </w:p>
  </w:footnote>
  <w:footnote w:type="continuationSeparator" w:id="0">
    <w:p w:rsidR="00A921C1" w:rsidRDefault="00A921C1" w:rsidP="009C29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9A3" w:rsidRPr="008F1970" w:rsidRDefault="009C29A3" w:rsidP="00066FA6">
    <w:pPr>
      <w:pStyle w:val="Zhlav"/>
      <w:rPr>
        <w:i/>
        <w:sz w:val="18"/>
        <w:szCs w:val="18"/>
      </w:rPr>
    </w:pPr>
    <w:r>
      <w:rPr>
        <w:noProof/>
        <w:lang w:eastAsia="cs-CZ"/>
      </w:rPr>
      <w:drawing>
        <wp:inline distT="0" distB="0" distL="0" distR="0" wp14:anchorId="4BDB02C1" wp14:editId="2C058FE0">
          <wp:extent cx="1571625" cy="234912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REZ_LOGO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2721" cy="241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</w:t>
    </w:r>
    <w:r>
      <w:tab/>
    </w:r>
  </w:p>
  <w:p w:rsidR="009C29A3" w:rsidRPr="009C29A3" w:rsidRDefault="009C29A3" w:rsidP="009C29A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3211C"/>
    <w:multiLevelType w:val="multilevel"/>
    <w:tmpl w:val="B250553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502332C"/>
    <w:multiLevelType w:val="multilevel"/>
    <w:tmpl w:val="EC6EE6EE"/>
    <w:lvl w:ilvl="0">
      <w:start w:val="1"/>
      <w:numFmt w:val="decimal"/>
      <w:pStyle w:val="HHNadpis1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5D4A18E2"/>
    <w:multiLevelType w:val="multilevel"/>
    <w:tmpl w:val="79F08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Hnadpis111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ocumentProtection w:edit="forms" w:formatting="1" w:enforcement="1" w:cryptProviderType="rsaAES" w:cryptAlgorithmClass="hash" w:cryptAlgorithmType="typeAny" w:cryptAlgorithmSid="14" w:cryptSpinCount="100000" w:hash="taPp+vO5Ia6UxPnV8k8YlKCbIsvVgCVQTmce9zl9i4V3z6NlzPmKxZ0kT0qXph0eX3txY+N4BNxwtS5M3uvBuQ==" w:salt="X5JmG0k0sFAVtnGNW1fo6A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C1"/>
    <w:rsid w:val="00066FA6"/>
    <w:rsid w:val="000B30AB"/>
    <w:rsid w:val="000B7510"/>
    <w:rsid w:val="0024711E"/>
    <w:rsid w:val="00266934"/>
    <w:rsid w:val="00287D39"/>
    <w:rsid w:val="002B0BF4"/>
    <w:rsid w:val="002B134F"/>
    <w:rsid w:val="00347887"/>
    <w:rsid w:val="00364145"/>
    <w:rsid w:val="004363AB"/>
    <w:rsid w:val="004806D5"/>
    <w:rsid w:val="005216E7"/>
    <w:rsid w:val="005F3DDA"/>
    <w:rsid w:val="00614746"/>
    <w:rsid w:val="00696C91"/>
    <w:rsid w:val="007962AB"/>
    <w:rsid w:val="0083578D"/>
    <w:rsid w:val="00870E6B"/>
    <w:rsid w:val="0092771D"/>
    <w:rsid w:val="009C29A3"/>
    <w:rsid w:val="009D2BB8"/>
    <w:rsid w:val="00A620AC"/>
    <w:rsid w:val="00A921C1"/>
    <w:rsid w:val="00B31930"/>
    <w:rsid w:val="00B65870"/>
    <w:rsid w:val="00C77AF2"/>
    <w:rsid w:val="00D15FBF"/>
    <w:rsid w:val="00DD7852"/>
    <w:rsid w:val="00F3125E"/>
    <w:rsid w:val="00FA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FE252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rsid w:val="009C29A3"/>
    <w:pPr>
      <w:spacing w:after="120" w:line="240" w:lineRule="auto"/>
    </w:pPr>
    <w:rPr>
      <w:rFonts w:ascii="Verdana" w:hAnsi="Verdana"/>
    </w:rPr>
  </w:style>
  <w:style w:type="paragraph" w:styleId="Nadpis1">
    <w:name w:val="heading 1"/>
    <w:basedOn w:val="Normln"/>
    <w:next w:val="Normln"/>
    <w:link w:val="Nadpis1Char"/>
    <w:uiPriority w:val="9"/>
    <w:qFormat/>
    <w:rsid w:val="00D15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15F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15F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Hlnek">
    <w:name w:val="HH: Článek"/>
    <w:basedOn w:val="Normln"/>
    <w:next w:val="Normln"/>
    <w:rsid w:val="00D15FBF"/>
    <w:pPr>
      <w:keepNext/>
      <w:keepLines/>
      <w:suppressAutoHyphens/>
      <w:spacing w:before="600" w:after="360" w:line="264" w:lineRule="auto"/>
      <w:jc w:val="center"/>
      <w:outlineLvl w:val="0"/>
    </w:pPr>
    <w:rPr>
      <w:rFonts w:cs="Open Sans"/>
      <w:b/>
    </w:rPr>
  </w:style>
  <w:style w:type="paragraph" w:customStyle="1" w:styleId="HHNadpis1">
    <w:name w:val="HH: Nadpis 1"/>
    <w:basedOn w:val="Nadpis1"/>
    <w:next w:val="Normln"/>
    <w:qFormat/>
    <w:rsid w:val="00D15FBF"/>
    <w:pPr>
      <w:numPr>
        <w:numId w:val="1"/>
      </w:numPr>
    </w:pPr>
    <w:rPr>
      <w:rFonts w:ascii="Verdana" w:hAnsi="Verdana"/>
      <w:b/>
      <w:color w:val="00B0F0"/>
      <w:sz w:val="22"/>
    </w:rPr>
  </w:style>
  <w:style w:type="character" w:customStyle="1" w:styleId="Nadpis1Char">
    <w:name w:val="Nadpis 1 Char"/>
    <w:basedOn w:val="Standardnpsmoodstavce"/>
    <w:link w:val="Nadpis1"/>
    <w:uiPriority w:val="9"/>
    <w:rsid w:val="00D15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HHtabulkovpole">
    <w:name w:val="HH: tabulkové pole"/>
    <w:basedOn w:val="Zpat"/>
    <w:link w:val="HHtabulkovpoleChar"/>
    <w:qFormat/>
    <w:rsid w:val="00D15FBF"/>
    <w:rPr>
      <w:sz w:val="16"/>
      <w:szCs w:val="16"/>
    </w:rPr>
  </w:style>
  <w:style w:type="character" w:customStyle="1" w:styleId="HHtabulkovpoleChar">
    <w:name w:val="HH: tabulkové pole Char"/>
    <w:basedOn w:val="Standardnpsmoodstavce"/>
    <w:link w:val="HHtabulkovpole"/>
    <w:rsid w:val="00D15FBF"/>
    <w:rPr>
      <w:rFonts w:ascii="Verdana" w:hAnsi="Verdan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D15FBF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D15FBF"/>
    <w:rPr>
      <w:rFonts w:ascii="Verdana" w:hAnsi="Verdana"/>
    </w:rPr>
  </w:style>
  <w:style w:type="paragraph" w:customStyle="1" w:styleId="HHnadpis11">
    <w:name w:val="HH:nadpis1.1"/>
    <w:basedOn w:val="Nadpis2"/>
    <w:next w:val="Normln"/>
    <w:qFormat/>
    <w:rsid w:val="00D15FBF"/>
    <w:rPr>
      <w:rFonts w:ascii="Verdana" w:hAnsi="Verdana"/>
      <w:color w:val="000000" w:themeColor="text1"/>
      <w:sz w:val="2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15F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Hnadpis111">
    <w:name w:val="HH:nadpis1.1.1."/>
    <w:basedOn w:val="Nadpis3"/>
    <w:next w:val="Normln"/>
    <w:qFormat/>
    <w:rsid w:val="00D15FBF"/>
    <w:pPr>
      <w:numPr>
        <w:ilvl w:val="2"/>
        <w:numId w:val="4"/>
      </w:numPr>
      <w:ind w:left="720"/>
    </w:pPr>
    <w:rPr>
      <w:rFonts w:ascii="Verdana" w:hAnsi="Verdana"/>
      <w:color w:val="auto"/>
      <w:sz w:val="2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15F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Mkatabulky">
    <w:name w:val="Table Grid"/>
    <w:basedOn w:val="Normlntabulka"/>
    <w:uiPriority w:val="39"/>
    <w:rsid w:val="009C2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PHlavnnadpis">
    <w:name w:val="PP: Hlavní nadpis"/>
    <w:basedOn w:val="PPZkladntext"/>
    <w:locked/>
    <w:rsid w:val="009C29A3"/>
    <w:pPr>
      <w:keepNext/>
      <w:spacing w:before="360" w:after="360"/>
      <w:jc w:val="center"/>
    </w:pPr>
    <w:rPr>
      <w:b/>
      <w:sz w:val="40"/>
    </w:rPr>
  </w:style>
  <w:style w:type="paragraph" w:customStyle="1" w:styleId="PPMezinadpis">
    <w:name w:val="PP: Mezinadpis"/>
    <w:basedOn w:val="PPZkladntext"/>
    <w:next w:val="PPZkladntext"/>
    <w:rsid w:val="009C29A3"/>
    <w:pPr>
      <w:keepNext/>
      <w:keepLines/>
      <w:spacing w:before="360" w:after="240"/>
    </w:pPr>
    <w:rPr>
      <w:b/>
    </w:rPr>
  </w:style>
  <w:style w:type="character" w:customStyle="1" w:styleId="PPVplformule">
    <w:name w:val="PP: Výplň formuláře"/>
    <w:uiPriority w:val="1"/>
    <w:locked/>
    <w:rsid w:val="009C29A3"/>
    <w:rPr>
      <w:bdr w:val="none" w:sz="0" w:space="0" w:color="auto"/>
      <w:shd w:val="clear" w:color="auto" w:fill="FFFFFF" w:themeFill="background1"/>
    </w:rPr>
  </w:style>
  <w:style w:type="paragraph" w:customStyle="1" w:styleId="PPZkladntext">
    <w:name w:val="PP: Základní text"/>
    <w:rsid w:val="009C29A3"/>
    <w:pPr>
      <w:spacing w:after="120" w:line="240" w:lineRule="auto"/>
    </w:pPr>
    <w:rPr>
      <w:rFonts w:ascii="Verdana" w:hAnsi="Verdana" w:cs="Open Sans"/>
    </w:rPr>
  </w:style>
  <w:style w:type="paragraph" w:customStyle="1" w:styleId="PPTabulkovpole">
    <w:name w:val="PP: Tabulkové pole"/>
    <w:basedOn w:val="PPZkladntext"/>
    <w:locked/>
    <w:rsid w:val="009C29A3"/>
    <w:pPr>
      <w:spacing w:after="0"/>
    </w:pPr>
  </w:style>
  <w:style w:type="paragraph" w:customStyle="1" w:styleId="PPTabulkovpolevyznaen">
    <w:name w:val="PP: Tabulkové pole vyznačené"/>
    <w:basedOn w:val="PPTabulkovpole"/>
    <w:locked/>
    <w:rsid w:val="009C29A3"/>
    <w:rPr>
      <w:b/>
    </w:rPr>
  </w:style>
  <w:style w:type="paragraph" w:styleId="Zhlav">
    <w:name w:val="header"/>
    <w:basedOn w:val="Normln"/>
    <w:link w:val="ZhlavChar"/>
    <w:uiPriority w:val="99"/>
    <w:unhideWhenUsed/>
    <w:rsid w:val="009C29A3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C29A3"/>
    <w:rPr>
      <w:rFonts w:ascii="Verdana" w:hAnsi="Verdana"/>
    </w:rPr>
  </w:style>
  <w:style w:type="paragraph" w:customStyle="1" w:styleId="PPTabpolevyzna">
    <w:name w:val="PP: Tab. pole vyznač."/>
    <w:aliases w:val="úsporné"/>
    <w:basedOn w:val="PPTabulkovpolevyznaen"/>
    <w:rsid w:val="009C29A3"/>
    <w:pPr>
      <w:jc w:val="center"/>
    </w:pPr>
    <w:rPr>
      <w:sz w:val="16"/>
    </w:rPr>
  </w:style>
  <w:style w:type="character" w:styleId="Zstupntext">
    <w:name w:val="Placeholder Text"/>
    <w:basedOn w:val="Standardnpsmoodstavce"/>
    <w:uiPriority w:val="99"/>
    <w:semiHidden/>
    <w:rsid w:val="009C29A3"/>
    <w:rPr>
      <w:color w:val="808080"/>
    </w:rPr>
  </w:style>
  <w:style w:type="character" w:customStyle="1" w:styleId="PPVyznaen">
    <w:name w:val="PP: Vyznačení"/>
    <w:uiPriority w:val="1"/>
    <w:rsid w:val="009C29A3"/>
    <w:rPr>
      <w:b/>
    </w:rPr>
  </w:style>
  <w:style w:type="paragraph" w:customStyle="1" w:styleId="PPTabseparace">
    <w:name w:val="PP: Tab. separace"/>
    <w:basedOn w:val="PPZkladntext"/>
    <w:next w:val="PPZkladntext"/>
    <w:locked/>
    <w:rsid w:val="009C29A3"/>
    <w:pPr>
      <w:spacing w:before="120" w:after="0"/>
    </w:pPr>
  </w:style>
  <w:style w:type="paragraph" w:customStyle="1" w:styleId="PPNadpisPloha">
    <w:name w:val="PP: Nadpis Příloha"/>
    <w:basedOn w:val="PPHlavnnadpis"/>
    <w:rsid w:val="009C29A3"/>
    <w:pPr>
      <w:spacing w:befor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53303380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E96B382F46E435B8E444D9A676927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98B6C6-3293-47B3-8B43-631E16BB2B45}"/>
      </w:docPartPr>
      <w:docPartBody>
        <w:p w:rsidR="00C86208" w:rsidRDefault="00C86208">
          <w:pPr>
            <w:pStyle w:val="5E96B382F46E435B8E444D9A6769270D"/>
          </w:pPr>
          <w:r>
            <w:rPr>
              <w:rFonts w:cs="Open Sans"/>
              <w:b/>
              <w:bCs/>
            </w:rPr>
            <w:t>…</w:t>
          </w:r>
        </w:p>
      </w:docPartBody>
    </w:docPart>
    <w:docPart>
      <w:docPartPr>
        <w:name w:val="80D6A1148BB34C289D7626703CA83FD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4B0788-4A43-48B3-9C5F-14E769EC9392}"/>
      </w:docPartPr>
      <w:docPartBody>
        <w:p w:rsidR="00C86208" w:rsidRDefault="00C86208">
          <w:pPr>
            <w:pStyle w:val="80D6A1148BB34C289D7626703CA83FDC"/>
          </w:pPr>
          <w:r>
            <w:rPr>
              <w:rFonts w:cs="Open Sans"/>
              <w:b/>
              <w:bCs/>
            </w:rPr>
            <w:t>…</w:t>
          </w:r>
        </w:p>
      </w:docPartBody>
    </w:docPart>
    <w:docPart>
      <w:docPartPr>
        <w:name w:val="11F8E0B4C10C4595A99E7E5869458E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14AB06-5DEB-44CF-8193-87A678255E75}"/>
      </w:docPartPr>
      <w:docPartBody>
        <w:p w:rsidR="00C86208" w:rsidRDefault="00C86208">
          <w:pPr>
            <w:pStyle w:val="11F8E0B4C10C4595A99E7E5869458E58"/>
          </w:pPr>
          <w:r>
            <w:rPr>
              <w:rStyle w:val="Zstupntext"/>
            </w:rPr>
            <w:t>…</w:t>
          </w:r>
        </w:p>
      </w:docPartBody>
    </w:docPart>
    <w:docPart>
      <w:docPartPr>
        <w:name w:val="51F956155A2549259199E3974D92A27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05B3CE-4284-40C8-B21F-F3EEB6983378}"/>
      </w:docPartPr>
      <w:docPartBody>
        <w:p w:rsidR="00C86208" w:rsidRDefault="00C86208">
          <w:pPr>
            <w:pStyle w:val="51F956155A2549259199E3974D92A27D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067456F878C49608685D6D47B15ADD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CBBC28-611B-48E4-8330-F018B966929C}"/>
      </w:docPartPr>
      <w:docPartBody>
        <w:p w:rsidR="00C86208" w:rsidRDefault="00C86208">
          <w:pPr>
            <w:pStyle w:val="1067456F878C49608685D6D47B15ADDC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B03013BAE3D4B1EAD8F5FFFB616F2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10B9FD4-6E31-4E70-84C2-F9AB01B1DF90}"/>
      </w:docPartPr>
      <w:docPartBody>
        <w:p w:rsidR="00C86208" w:rsidRDefault="00C86208">
          <w:pPr>
            <w:pStyle w:val="1B03013BAE3D4B1EAD8F5FFFB616F22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7FF63B3C74C4F1AA67374838C14DEB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7A593E-E623-41D7-BF29-B2F105FCB798}"/>
      </w:docPartPr>
      <w:docPartBody>
        <w:p w:rsidR="00C86208" w:rsidRDefault="00C86208">
          <w:pPr>
            <w:pStyle w:val="67FF63B3C74C4F1AA67374838C14DEB9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52869AFB8C34732A70741D8BA0128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4002546-D570-4C65-AC8D-FC436571C190}"/>
      </w:docPartPr>
      <w:docPartBody>
        <w:p w:rsidR="00C86208" w:rsidRDefault="00C86208">
          <w:pPr>
            <w:pStyle w:val="252869AFB8C34732A70741D8BA01281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C772C04220A4E5799C1EF7467CCECC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38B3BC-EBE1-4326-93F2-0C843B824B7E}"/>
      </w:docPartPr>
      <w:docPartBody>
        <w:p w:rsidR="00C86208" w:rsidRDefault="00C86208">
          <w:pPr>
            <w:pStyle w:val="9C772C04220A4E5799C1EF7467CCECC8"/>
          </w:pPr>
          <w:r w:rsidRPr="00201952">
            <w:rPr>
              <w:rStyle w:val="Zstupntext"/>
            </w:rPr>
            <w:t xml:space="preserve">Klikněte nebo klepněte sem a </w:t>
          </w:r>
          <w:r w:rsidRPr="00201952">
            <w:rPr>
              <w:rStyle w:val="Zstupntext"/>
            </w:rPr>
            <w:t>zadejte text.</w:t>
          </w:r>
        </w:p>
      </w:docPartBody>
    </w:docPart>
    <w:docPart>
      <w:docPartPr>
        <w:name w:val="D61A8DCC3B184FA484B5F44834C431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188483-8619-4A35-A5F0-9F02CB37A272}"/>
      </w:docPartPr>
      <w:docPartBody>
        <w:p w:rsidR="00C86208" w:rsidRDefault="00C86208">
          <w:pPr>
            <w:pStyle w:val="D61A8DCC3B184FA484B5F44834C43114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4C3CBD47BDC49F9B47154B21316E2F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1EEB70-1F30-44E3-B471-28B838F5D682}"/>
      </w:docPartPr>
      <w:docPartBody>
        <w:p w:rsidR="00C86208" w:rsidRDefault="00C86208">
          <w:pPr>
            <w:pStyle w:val="74C3CBD47BDC49F9B47154B21316E2F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701AF565F2C46AF910A147C7882D8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F1902A-7B52-4B93-BC5E-545ABD082538}"/>
      </w:docPartPr>
      <w:docPartBody>
        <w:p w:rsidR="00C86208" w:rsidRDefault="00C86208">
          <w:pPr>
            <w:pStyle w:val="C701AF565F2C46AF910A147C7882D8C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BFB7862DB7F424F8B02B736645593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13EF2A-229D-4333-9758-6983D8F68B10}"/>
      </w:docPartPr>
      <w:docPartBody>
        <w:p w:rsidR="00C86208" w:rsidRDefault="00C86208">
          <w:pPr>
            <w:pStyle w:val="5BFB7862DB7F424F8B02B73664559320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8A15B00F817461C8017B152D9F2B4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8707FF-B933-4466-B6D8-311CB05CF7FC}"/>
      </w:docPartPr>
      <w:docPartBody>
        <w:p w:rsidR="00C86208" w:rsidRDefault="00C86208">
          <w:pPr>
            <w:pStyle w:val="38A15B00F817461C8017B152D9F2B44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1FDC92A44C14737911082F48A98B1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36806C-B119-4D35-A1A1-B699CA80DD86}"/>
      </w:docPartPr>
      <w:docPartBody>
        <w:p w:rsidR="00C86208" w:rsidRDefault="00C86208">
          <w:pPr>
            <w:pStyle w:val="C1FDC92A44C14737911082F48A98B165"/>
          </w:pPr>
          <w:r w:rsidRPr="00201952">
            <w:rPr>
              <w:rStyle w:val="Zstupntext"/>
            </w:rPr>
            <w:t xml:space="preserve">Klikněte nebo klepněte sem </w:t>
          </w:r>
          <w:r w:rsidRPr="00201952">
            <w:rPr>
              <w:rStyle w:val="Zstupntext"/>
            </w:rPr>
            <w:t>a zadejte text.</w:t>
          </w:r>
        </w:p>
      </w:docPartBody>
    </w:docPart>
    <w:docPart>
      <w:docPartPr>
        <w:name w:val="C81C4E63688D406F951295570A53E1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6FDC18-B2AC-4F11-A7A2-817678D0E52D}"/>
      </w:docPartPr>
      <w:docPartBody>
        <w:p w:rsidR="00C86208" w:rsidRDefault="00C86208">
          <w:pPr>
            <w:pStyle w:val="C81C4E63688D406F951295570A53E10C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EB799D71A29439D8AEEDECCC05237F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17ADA3-FF10-40D2-B3BD-DD05391C09CC}"/>
      </w:docPartPr>
      <w:docPartBody>
        <w:p w:rsidR="00C86208" w:rsidRDefault="00C86208">
          <w:pPr>
            <w:pStyle w:val="4EB799D71A29439D8AEEDECCC05237F6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AB374ED8C6446CF8AC1A541DB0E3A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095D00-A46C-4AD8-ADEF-BAEBE360531E}"/>
      </w:docPartPr>
      <w:docPartBody>
        <w:p w:rsidR="00C86208" w:rsidRDefault="00C86208">
          <w:pPr>
            <w:pStyle w:val="5AB374ED8C6446CF8AC1A541DB0E3A6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80F0F77287F426C823E72F5639F1B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C51B04-A6B2-4209-A3B2-147E7438688D}"/>
      </w:docPartPr>
      <w:docPartBody>
        <w:p w:rsidR="00C86208" w:rsidRDefault="00C86208">
          <w:pPr>
            <w:pStyle w:val="780F0F77287F426C823E72F5639F1B2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C924FE5F2E846E7845C12CFB17B7F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BB147B-4B82-4C2E-8B83-17CF80D74487}"/>
      </w:docPartPr>
      <w:docPartBody>
        <w:p w:rsidR="00C86208" w:rsidRDefault="00C86208">
          <w:pPr>
            <w:pStyle w:val="7C924FE5F2E846E7845C12CFB17B7FC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D4F24DCCD2F4BD2894AADF4BBBFF0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6A4A9E-9ABB-475E-A32F-6A3AB3EA662A}"/>
      </w:docPartPr>
      <w:docPartBody>
        <w:p w:rsidR="00C86208" w:rsidRDefault="00C86208">
          <w:pPr>
            <w:pStyle w:val="2D4F24DCCD2F4BD2894AADF4BBBFF076"/>
          </w:pPr>
          <w:r w:rsidRPr="00201952">
            <w:rPr>
              <w:rStyle w:val="Zstupntext"/>
            </w:rPr>
            <w:t>Klikněte nebo klepněte se</w:t>
          </w:r>
          <w:r w:rsidRPr="00201952">
            <w:rPr>
              <w:rStyle w:val="Zstupntext"/>
            </w:rPr>
            <w:t>m a zadejte text.</w:t>
          </w:r>
        </w:p>
      </w:docPartBody>
    </w:docPart>
    <w:docPart>
      <w:docPartPr>
        <w:name w:val="B07279DBA0DF4C0B917C8AA5B8A385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4A6632-773D-4245-94D4-94B6377B0967}"/>
      </w:docPartPr>
      <w:docPartBody>
        <w:p w:rsidR="00C86208" w:rsidRDefault="00C86208">
          <w:pPr>
            <w:pStyle w:val="B07279DBA0DF4C0B917C8AA5B8A38578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299DE6C954E44B08757D9660778FE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FDBF45-A67A-42C4-B03D-2FD050AEC27E}"/>
      </w:docPartPr>
      <w:docPartBody>
        <w:p w:rsidR="00C86208" w:rsidRDefault="00C86208">
          <w:pPr>
            <w:pStyle w:val="7299DE6C954E44B08757D9660778FE95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09497ED340C4796A0FBCABFDA2267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AC8F88-87BE-4496-9948-A4E52BD7E94A}"/>
      </w:docPartPr>
      <w:docPartBody>
        <w:p w:rsidR="00C86208" w:rsidRDefault="00C86208">
          <w:pPr>
            <w:pStyle w:val="809497ED340C4796A0FBCABFDA22672A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BB59B85CB514CC69FBDFBB601E60D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544AF7-400A-4484-A7EF-20CD862A4512}"/>
      </w:docPartPr>
      <w:docPartBody>
        <w:p w:rsidR="00C86208" w:rsidRDefault="00C86208">
          <w:pPr>
            <w:pStyle w:val="9BB59B85CB514CC69FBDFBB601E60D82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C6863A763F54E25BE72052C412F11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1D6424-0374-4F48-848A-2FA1DDBCC8C3}"/>
      </w:docPartPr>
      <w:docPartBody>
        <w:p w:rsidR="00C86208" w:rsidRDefault="00C86208">
          <w:pPr>
            <w:pStyle w:val="6C6863A763F54E25BE72052C412F111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9E8DFC40B1D4AD5B5764323BB586D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87F2AA-8933-4D94-8D6F-381E26B6038B}"/>
      </w:docPartPr>
      <w:docPartBody>
        <w:p w:rsidR="00C86208" w:rsidRDefault="00C86208">
          <w:pPr>
            <w:pStyle w:val="79E8DFC40B1D4AD5B5764323BB586D3D"/>
          </w:pPr>
          <w:r w:rsidRPr="00201952">
            <w:rPr>
              <w:rStyle w:val="Zstupntext"/>
            </w:rPr>
            <w:t xml:space="preserve">Klikněte nebo klepněte </w:t>
          </w:r>
          <w:r w:rsidRPr="00201952">
            <w:rPr>
              <w:rStyle w:val="Zstupntext"/>
            </w:rPr>
            <w:t>sem a zadejte text.</w:t>
          </w:r>
        </w:p>
      </w:docPartBody>
    </w:docPart>
    <w:docPart>
      <w:docPartPr>
        <w:name w:val="74827E28AB0D49939A354D4B3C5201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970A4D-1F8B-431F-AC76-A2FD941B773E}"/>
      </w:docPartPr>
      <w:docPartBody>
        <w:p w:rsidR="00C86208" w:rsidRDefault="00C86208">
          <w:pPr>
            <w:pStyle w:val="74827E28AB0D49939A354D4B3C5201E9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0B52A12B9B14FE19CC5AB7EB33FF5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A6E3FC-D0E4-4212-818C-3FBDA765DC14}"/>
      </w:docPartPr>
      <w:docPartBody>
        <w:p w:rsidR="00C86208" w:rsidRDefault="00C86208">
          <w:pPr>
            <w:pStyle w:val="30B52A12B9B14FE19CC5AB7EB33FF5D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63AE942824A4DC5976424610D72E4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70D14C-2CF2-4F31-A73A-4A4103132C51}"/>
      </w:docPartPr>
      <w:docPartBody>
        <w:p w:rsidR="00C86208" w:rsidRDefault="00C86208">
          <w:pPr>
            <w:pStyle w:val="A63AE942824A4DC5976424610D72E4C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2C7973AACAC4591A9B8B71BDF0B19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E3F3D7C-13F2-4AC7-807D-438B731BB745}"/>
      </w:docPartPr>
      <w:docPartBody>
        <w:p w:rsidR="00C86208" w:rsidRDefault="00C86208">
          <w:pPr>
            <w:pStyle w:val="02C7973AACAC4591A9B8B71BDF0B193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530EFCE42504EC2B4E8EF0C42FA792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E25AA1-64D3-47AB-B2BE-8FB3322882FD}"/>
      </w:docPartPr>
      <w:docPartBody>
        <w:p w:rsidR="00C86208" w:rsidRDefault="00C86208">
          <w:pPr>
            <w:pStyle w:val="D530EFCE42504EC2B4E8EF0C42FA792D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FBFCA57323E49129DEAD0DF38DBFA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2A84917-2D72-4CDE-8482-58D9DB561065}"/>
      </w:docPartPr>
      <w:docPartBody>
        <w:p w:rsidR="00C86208" w:rsidRDefault="00C86208">
          <w:pPr>
            <w:pStyle w:val="FFBFCA57323E49129DEAD0DF38DBFA11"/>
          </w:pPr>
          <w:r w:rsidRPr="00201952">
            <w:rPr>
              <w:rStyle w:val="Zstupntext"/>
            </w:rPr>
            <w:t>Klikněte nebo klepnět</w:t>
          </w:r>
          <w:r w:rsidRPr="00201952">
            <w:rPr>
              <w:rStyle w:val="Zstupntext"/>
            </w:rPr>
            <w:t>e sem a zadejte text.</w:t>
          </w:r>
        </w:p>
      </w:docPartBody>
    </w:docPart>
    <w:docPart>
      <w:docPartPr>
        <w:name w:val="E6FB9913AB8A42EDADCBDD35EB2CEDB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74CDFF-9E89-4A0D-B34F-425D4C40CB60}"/>
      </w:docPartPr>
      <w:docPartBody>
        <w:p w:rsidR="00C86208" w:rsidRDefault="00C86208">
          <w:pPr>
            <w:pStyle w:val="E6FB9913AB8A42EDADCBDD35EB2CEDB1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CCC61537F2C4C28B459AA0EFEA9DB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F9A3114-B673-433C-ABA2-AFD433ADF8BE}"/>
      </w:docPartPr>
      <w:docPartBody>
        <w:p w:rsidR="00C86208" w:rsidRDefault="00C86208">
          <w:pPr>
            <w:pStyle w:val="FCCC61537F2C4C28B459AA0EFEA9DBD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2B5C58269674A8B867BBE85FEB9F0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B42C02-0F52-4ED3-9BEA-D374161F83B2}"/>
      </w:docPartPr>
      <w:docPartBody>
        <w:p w:rsidR="00C86208" w:rsidRDefault="00C86208">
          <w:pPr>
            <w:pStyle w:val="62B5C58269674A8B867BBE85FEB9F0F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040B392AE95496E810183A36627D8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830D0A8-E18B-40E8-8CAC-182E379D68ED}"/>
      </w:docPartPr>
      <w:docPartBody>
        <w:p w:rsidR="00C86208" w:rsidRDefault="00C86208">
          <w:pPr>
            <w:pStyle w:val="D040B392AE95496E810183A36627D81A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80BDAF2344845EDB7D20C7E59C59A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7E5622-49E8-463A-8DE6-BD098118332C}"/>
      </w:docPartPr>
      <w:docPartBody>
        <w:p w:rsidR="00C86208" w:rsidRDefault="00C86208">
          <w:pPr>
            <w:pStyle w:val="180BDAF2344845EDB7D20C7E59C59AA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D557A576EBB4F5EAA4C71D6F877BB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7B7F9A-990F-4A92-B91D-9F1AF796EC8B}"/>
      </w:docPartPr>
      <w:docPartBody>
        <w:p w:rsidR="00C86208" w:rsidRDefault="00C86208">
          <w:pPr>
            <w:pStyle w:val="8D557A576EBB4F5EAA4C71D6F877BBCA"/>
          </w:pPr>
          <w:r w:rsidRPr="00201952">
            <w:rPr>
              <w:rStyle w:val="Zstupntext"/>
            </w:rPr>
            <w:t>Klikněte nebo klepn</w:t>
          </w:r>
          <w:r w:rsidRPr="00201952">
            <w:rPr>
              <w:rStyle w:val="Zstupntext"/>
            </w:rPr>
            <w:t>ěte sem a zadejte text.</w:t>
          </w:r>
        </w:p>
      </w:docPartBody>
    </w:docPart>
    <w:docPart>
      <w:docPartPr>
        <w:name w:val="D16E5F812F5445429A941BFBB02FE7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A57D83-3DC6-46AE-97CF-1DFC19744460}"/>
      </w:docPartPr>
      <w:docPartBody>
        <w:p w:rsidR="00C86208" w:rsidRDefault="00C86208">
          <w:pPr>
            <w:pStyle w:val="D16E5F812F5445429A941BFBB02FE785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E61466829DA4FF89025305439D2F6A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A83443-DC87-45D5-8688-C71ACE7F8DC2}"/>
      </w:docPartPr>
      <w:docPartBody>
        <w:p w:rsidR="00C86208" w:rsidRDefault="00C86208">
          <w:pPr>
            <w:pStyle w:val="BE61466829DA4FF89025305439D2F6AA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994FE4321DD4C45A3CE0DA96508A08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84E5D4-69DE-4E99-91AE-440386B30363}"/>
      </w:docPartPr>
      <w:docPartBody>
        <w:p w:rsidR="00C86208" w:rsidRDefault="00C86208">
          <w:pPr>
            <w:pStyle w:val="2994FE4321DD4C45A3CE0DA96508A08C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96B421111BA4AA68686493995A88E8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3A8F5D-761A-4C68-84AE-FF741090D000}"/>
      </w:docPartPr>
      <w:docPartBody>
        <w:p w:rsidR="00C86208" w:rsidRDefault="00C86208">
          <w:pPr>
            <w:pStyle w:val="796B421111BA4AA68686493995A88E8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F6093B621BA45B2B99866077AB839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CC6569B-F1E4-41FF-8FF4-80C0BE26531F}"/>
      </w:docPartPr>
      <w:docPartBody>
        <w:p w:rsidR="00C86208" w:rsidRDefault="00C86208">
          <w:pPr>
            <w:pStyle w:val="6F6093B621BA45B2B99866077AB83926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5D0909CBBA44E798C1B524D4985C1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E12A34-2065-4C8C-9868-2D471012E8F8}"/>
      </w:docPartPr>
      <w:docPartBody>
        <w:p w:rsidR="00C86208" w:rsidRDefault="00C86208">
          <w:pPr>
            <w:pStyle w:val="45D0909CBBA44E798C1B524D4985C1B6"/>
          </w:pPr>
          <w:r w:rsidRPr="00201952">
            <w:rPr>
              <w:rStyle w:val="Zstupntext"/>
            </w:rPr>
            <w:t xml:space="preserve">Klikněte nebo </w:t>
          </w:r>
          <w:r w:rsidRPr="00201952">
            <w:rPr>
              <w:rStyle w:val="Zstupntext"/>
            </w:rPr>
            <w:t>klepněte sem a zadejte text.</w:t>
          </w:r>
        </w:p>
      </w:docPartBody>
    </w:docPart>
    <w:docPart>
      <w:docPartPr>
        <w:name w:val="97D78462A03B446D81F51BC0F437B2D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E20D59-2A50-408B-B06B-4424ECE34BB2}"/>
      </w:docPartPr>
      <w:docPartBody>
        <w:p w:rsidR="00C86208" w:rsidRDefault="00C86208">
          <w:pPr>
            <w:pStyle w:val="97D78462A03B446D81F51BC0F437B2DA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5290ED286F64C71A62C0A69A563F4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2E83EB-BD6C-4463-8CBB-79736572781E}"/>
      </w:docPartPr>
      <w:docPartBody>
        <w:p w:rsidR="00C86208" w:rsidRDefault="00C86208">
          <w:pPr>
            <w:pStyle w:val="75290ED286F64C71A62C0A69A563F47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5ED411319E7477E9F03D43D72C678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763710-6B25-4405-807F-38F3C2C8F5DD}"/>
      </w:docPartPr>
      <w:docPartBody>
        <w:p w:rsidR="00C86208" w:rsidRDefault="00C86208">
          <w:pPr>
            <w:pStyle w:val="A5ED411319E7477E9F03D43D72C67804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BD93E5BC0D548F8819DD82FFA4091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376A71-78F2-47CA-ABDA-033C0AD02CCB}"/>
      </w:docPartPr>
      <w:docPartBody>
        <w:p w:rsidR="00C86208" w:rsidRDefault="00C86208">
          <w:pPr>
            <w:pStyle w:val="5BD93E5BC0D548F8819DD82FFA409116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5472C7EAB3C4A0FB23B9FC4DD06165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F4B67C-8BC4-495B-A5FC-9FAAE5F29039}"/>
      </w:docPartPr>
      <w:docPartBody>
        <w:p w:rsidR="00C86208" w:rsidRDefault="00C86208">
          <w:pPr>
            <w:pStyle w:val="25472C7EAB3C4A0FB23B9FC4DD06165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81416DEC0264F4281D986620F109D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C09BFD-F546-44F3-AE11-945F311CCAB4}"/>
      </w:docPartPr>
      <w:docPartBody>
        <w:p w:rsidR="00C86208" w:rsidRDefault="00C86208">
          <w:pPr>
            <w:pStyle w:val="581416DEC0264F4281D986620F109D3F"/>
          </w:pPr>
          <w:r w:rsidRPr="00201952">
            <w:rPr>
              <w:rStyle w:val="Zstupntext"/>
            </w:rPr>
            <w:t xml:space="preserve">Klikněte </w:t>
          </w:r>
          <w:r w:rsidRPr="00201952">
            <w:rPr>
              <w:rStyle w:val="Zstupntext"/>
            </w:rPr>
            <w:t>nebo klepněte sem a zadejte text.</w:t>
          </w:r>
        </w:p>
      </w:docPartBody>
    </w:docPart>
    <w:docPart>
      <w:docPartPr>
        <w:name w:val="1D516976305A4E67810BF333AFDD97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8CC560-BCFD-47B0-B168-8A3145B32C0B}"/>
      </w:docPartPr>
      <w:docPartBody>
        <w:p w:rsidR="00C86208" w:rsidRDefault="00C86208">
          <w:pPr>
            <w:pStyle w:val="1D516976305A4E67810BF333AFDD97A4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8F3E42F74DA4237BCC307E34F10C1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52AA5E-FBE5-4FA9-A6F2-653CD656444C}"/>
      </w:docPartPr>
      <w:docPartBody>
        <w:p w:rsidR="00C86208" w:rsidRDefault="00C86208">
          <w:pPr>
            <w:pStyle w:val="58F3E42F74DA4237BCC307E34F10C13F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85D0B0FC47B489D9E9A867526910D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C3BE67-1DD8-478E-B84B-9997CFD45839}"/>
      </w:docPartPr>
      <w:docPartBody>
        <w:p w:rsidR="00C86208" w:rsidRDefault="00C86208">
          <w:pPr>
            <w:pStyle w:val="585D0B0FC47B489D9E9A867526910DB6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DEF6EECA9584FD98E43346E6A99D6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913B8B-5D73-42A6-9C49-507382A09BEC}"/>
      </w:docPartPr>
      <w:docPartBody>
        <w:p w:rsidR="00C86208" w:rsidRDefault="00C86208">
          <w:pPr>
            <w:pStyle w:val="2DEF6EECA9584FD98E43346E6A99D69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462E3ED0F8A4585A11C1DC4634161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811FAA3-DED5-4B11-95A4-0CCF4C14A3A0}"/>
      </w:docPartPr>
      <w:docPartBody>
        <w:p w:rsidR="00C86208" w:rsidRDefault="00C86208">
          <w:pPr>
            <w:pStyle w:val="9462E3ED0F8A4585A11C1DC463416144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A5832583D344EDF812DD888936361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C856EC-0C61-4957-A15A-E1756E94BA27}"/>
      </w:docPartPr>
      <w:docPartBody>
        <w:p w:rsidR="00C86208" w:rsidRDefault="00C86208">
          <w:pPr>
            <w:pStyle w:val="5A5832583D344EDF812DD88893636189"/>
          </w:pPr>
          <w:r w:rsidRPr="00201952">
            <w:rPr>
              <w:rStyle w:val="Zstupntext"/>
            </w:rPr>
            <w:t>Kliknět</w:t>
          </w:r>
          <w:r w:rsidRPr="00201952">
            <w:rPr>
              <w:rStyle w:val="Zstupntext"/>
            </w:rPr>
            <w:t>e nebo klepněte sem a zadejte text.</w:t>
          </w:r>
        </w:p>
      </w:docPartBody>
    </w:docPart>
    <w:docPart>
      <w:docPartPr>
        <w:name w:val="65BF4299FA02433D8EF620E3186052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56CC08-A935-4B89-8541-5039A1E1F564}"/>
      </w:docPartPr>
      <w:docPartBody>
        <w:p w:rsidR="00C86208" w:rsidRDefault="00C86208">
          <w:pPr>
            <w:pStyle w:val="65BF4299FA02433D8EF620E318605271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45FB385CB29418DB3BC99250F0B48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2686D2-F619-424E-883C-AB610CE650C3}"/>
      </w:docPartPr>
      <w:docPartBody>
        <w:p w:rsidR="00C86208" w:rsidRDefault="00C86208">
          <w:pPr>
            <w:pStyle w:val="A45FB385CB29418DB3BC99250F0B483D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CAC8E3A8A824F7B89B0FC775DFB821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38438C-30FF-40BB-9F75-F98AB2D52450}"/>
      </w:docPartPr>
      <w:docPartBody>
        <w:p w:rsidR="00C86208" w:rsidRDefault="00C86208">
          <w:pPr>
            <w:pStyle w:val="CCAC8E3A8A824F7B89B0FC775DFB8210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79BDA88988E49BF97278FB4739EB6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C9A0AE-2412-4609-B889-B94612D3DDEE}"/>
      </w:docPartPr>
      <w:docPartBody>
        <w:p w:rsidR="00C86208" w:rsidRDefault="00C86208">
          <w:pPr>
            <w:pStyle w:val="179BDA88988E49BF97278FB4739EB632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F9FE8C6F2874822BD5C70F132C34AA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086D36-7928-4483-B2E6-B5D36AC97B55}"/>
      </w:docPartPr>
      <w:docPartBody>
        <w:p w:rsidR="00C86208" w:rsidRDefault="00C86208">
          <w:pPr>
            <w:pStyle w:val="BF9FE8C6F2874822BD5C70F132C34AAA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057F2D76FBD44B5BE7FD09D7B8D22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DD3090-B68D-4E04-8467-7091CF85E51F}"/>
      </w:docPartPr>
      <w:docPartBody>
        <w:p w:rsidR="00C86208" w:rsidRDefault="00C86208">
          <w:pPr>
            <w:pStyle w:val="F057F2D76FBD44B5BE7FD09D7B8D229E"/>
          </w:pPr>
          <w:r w:rsidRPr="00201952">
            <w:rPr>
              <w:rStyle w:val="Zstupntext"/>
            </w:rPr>
            <w:t>Klikn</w:t>
          </w:r>
          <w:r w:rsidRPr="00201952">
            <w:rPr>
              <w:rStyle w:val="Zstupntext"/>
            </w:rPr>
            <w:t>ěte nebo klepněte sem a zadejte text.</w:t>
          </w:r>
        </w:p>
      </w:docPartBody>
    </w:docPart>
    <w:docPart>
      <w:docPartPr>
        <w:name w:val="7EDAD12044874844B006C3B54593E8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1B6EA78-24C9-4B9B-9BD9-28A0D94EC8BC}"/>
      </w:docPartPr>
      <w:docPartBody>
        <w:p w:rsidR="00C86208" w:rsidRDefault="00C86208">
          <w:pPr>
            <w:pStyle w:val="7EDAD12044874844B006C3B54593E85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D39E183249E458EAD7730C4A76936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0BCC70-8B61-493C-9AB7-05A7FC89848B}"/>
      </w:docPartPr>
      <w:docPartBody>
        <w:p w:rsidR="00C86208" w:rsidRDefault="00C86208">
          <w:pPr>
            <w:pStyle w:val="2D39E183249E458EAD7730C4A769366D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6B554835F6A437AAC6170939171545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9E08BC-CEAB-4607-A8C5-65C62DCADD01}"/>
      </w:docPartPr>
      <w:docPartBody>
        <w:p w:rsidR="00C86208" w:rsidRDefault="00C86208">
          <w:pPr>
            <w:pStyle w:val="26B554835F6A437AAC6170939171545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39BA63022F344DE858D80AD7D53F5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E7C2E9-4D13-4144-8DD0-DEA7C68C7BB1}"/>
      </w:docPartPr>
      <w:docPartBody>
        <w:p w:rsidR="00C86208" w:rsidRDefault="00C86208">
          <w:pPr>
            <w:pStyle w:val="039BA63022F344DE858D80AD7D53F5BF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8446AFC37AA424EAF9D4ABAA33BE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28EEFC-91ED-43B8-AF71-D2316BBAE9D5}"/>
      </w:docPartPr>
      <w:docPartBody>
        <w:p w:rsidR="00C86208" w:rsidRDefault="00C86208">
          <w:pPr>
            <w:pStyle w:val="28446AFC37AA424EAF9D4ABAA33BEF26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DBFDE88148E4EE69B9D2A03BEF7BF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3949C8-4B78-4DB2-83FD-6DD65C4A47A1}"/>
      </w:docPartPr>
      <w:docPartBody>
        <w:p w:rsidR="00C86208" w:rsidRDefault="00C86208">
          <w:pPr>
            <w:pStyle w:val="DDBFDE88148E4EE69B9D2A03BEF7BF2F"/>
          </w:pPr>
          <w:r w:rsidRPr="00201952">
            <w:rPr>
              <w:rStyle w:val="Zstupntext"/>
            </w:rPr>
            <w:t>Kli</w:t>
          </w:r>
          <w:r w:rsidRPr="00201952">
            <w:rPr>
              <w:rStyle w:val="Zstupntext"/>
            </w:rPr>
            <w:t>kněte nebo klepněte sem a zadejte text.</w:t>
          </w:r>
        </w:p>
      </w:docPartBody>
    </w:docPart>
    <w:docPart>
      <w:docPartPr>
        <w:name w:val="F1D55B76A7DE4BE898F8A93517129D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15F88F-0D8B-44B3-8387-F81872800965}"/>
      </w:docPartPr>
      <w:docPartBody>
        <w:p w:rsidR="00C86208" w:rsidRDefault="00C86208">
          <w:pPr>
            <w:pStyle w:val="F1D55B76A7DE4BE898F8A93517129D1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6C2BECCA16E4C8EA3BEAC8370A888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99B83C-EB3A-4CE2-8C2F-AF64D9C792D6}"/>
      </w:docPartPr>
      <w:docPartBody>
        <w:p w:rsidR="00C86208" w:rsidRDefault="00C86208">
          <w:pPr>
            <w:pStyle w:val="06C2BECCA16E4C8EA3BEAC8370A888C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4C0BBD401041D6ACCA6DA74BA602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1CE3E9-915D-4CEC-8AEE-1064CAAD08CE}"/>
      </w:docPartPr>
      <w:docPartBody>
        <w:p w:rsidR="00C86208" w:rsidRDefault="00C86208">
          <w:pPr>
            <w:pStyle w:val="0A4C0BBD401041D6ACCA6DA74BA60256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5D4F46B65F43C5B54AA0D4270D7A4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4E7B3F-84B4-4759-B93D-507348070454}"/>
      </w:docPartPr>
      <w:docPartBody>
        <w:p w:rsidR="00C86208" w:rsidRDefault="00C86208">
          <w:pPr>
            <w:pStyle w:val="0A5D4F46B65F43C5B54AA0D4270D7A42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FA6F3E783ED45D49C3F27C0FD5CEB7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845F9E-4470-4679-86DE-731BBE0A5909}"/>
      </w:docPartPr>
      <w:docPartBody>
        <w:p w:rsidR="00C86208" w:rsidRDefault="00C86208">
          <w:pPr>
            <w:pStyle w:val="2FA6F3E783ED45D49C3F27C0FD5CEB7D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476B603E8F748ADAE4B2E8D12CCA6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29EA54-1A21-4D49-9879-D66575B1F6C3}"/>
      </w:docPartPr>
      <w:docPartBody>
        <w:p w:rsidR="00C86208" w:rsidRDefault="00C86208">
          <w:pPr>
            <w:pStyle w:val="1476B603E8F748ADAE4B2E8D12CCA61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3B18EE82A60407F9692705811A889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3E8F30-BF6C-4EAB-8B07-2AC9B19E52B7}"/>
      </w:docPartPr>
      <w:docPartBody>
        <w:p w:rsidR="00C86208" w:rsidRDefault="00C86208">
          <w:pPr>
            <w:pStyle w:val="43B18EE82A60407F9692705811A88979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85EDE05C2284233B64186703A7460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A8A3BD5-ACB2-41FA-8840-6F0B0A7D2E1D}"/>
      </w:docPartPr>
      <w:docPartBody>
        <w:p w:rsidR="00C86208" w:rsidRDefault="00C86208">
          <w:pPr>
            <w:pStyle w:val="685EDE05C2284233B64186703A746031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CE776AF2A0349E9A4F333B7B45644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600CA2-F655-451D-A325-3EE60EEA4EE6}"/>
      </w:docPartPr>
      <w:docPartBody>
        <w:p w:rsidR="00C86208" w:rsidRDefault="00C86208">
          <w:pPr>
            <w:pStyle w:val="2CE776AF2A0349E9A4F333B7B45644C5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D638A92B9A54F338E96BDFB2E1DB7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62EE1A6-3740-446F-A5A7-58CD414C7753}"/>
      </w:docPartPr>
      <w:docPartBody>
        <w:p w:rsidR="00C86208" w:rsidRDefault="00C86208">
          <w:pPr>
            <w:pStyle w:val="0D638A92B9A54F338E96BDFB2E1DB7F2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68A055E5E2C41BCB31897E0807446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4C10AF5-0791-4E51-BC1F-CBE8446094F4}"/>
      </w:docPartPr>
      <w:docPartBody>
        <w:p w:rsidR="00C86208" w:rsidRDefault="00C86208">
          <w:pPr>
            <w:pStyle w:val="668A055E5E2C41BCB31897E08074461B"/>
          </w:pPr>
          <w:r w:rsidRPr="00201952">
            <w:rPr>
              <w:rStyle w:val="Zstupntext"/>
            </w:rPr>
            <w:t>Klikněte nebo klepněte sem a zadejte text</w:t>
          </w:r>
          <w:r w:rsidRPr="00201952">
            <w:rPr>
              <w:rStyle w:val="Zstupntext"/>
            </w:rPr>
            <w:t>.</w:t>
          </w:r>
        </w:p>
      </w:docPartBody>
    </w:docPart>
    <w:docPart>
      <w:docPartPr>
        <w:name w:val="1091875D1A6C4DB0A2019116FE342A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193E6C3-C5B8-479A-8CBB-7E0D974D0C16}"/>
      </w:docPartPr>
      <w:docPartBody>
        <w:p w:rsidR="00C86208" w:rsidRDefault="00C86208">
          <w:pPr>
            <w:pStyle w:val="1091875D1A6C4DB0A2019116FE342A45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615EC743D214E1191DF5B5D22C4C9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CC810A-C69F-4C67-A82E-35058CA347B3}"/>
      </w:docPartPr>
      <w:docPartBody>
        <w:p w:rsidR="00C86208" w:rsidRDefault="00C86208">
          <w:pPr>
            <w:pStyle w:val="3615EC743D214E1191DF5B5D22C4C948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06099ED591448F380FD95879777ED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E8C5FB-F63D-4EF0-98A5-00DB6D980F65}"/>
      </w:docPartPr>
      <w:docPartBody>
        <w:p w:rsidR="00C86208" w:rsidRDefault="00C86208">
          <w:pPr>
            <w:pStyle w:val="306099ED591448F380FD95879777ED8A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4FEE19E94624D6DB465B9CDAC20D3E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7098E2-97F7-4A13-BA43-6F87877B2545}"/>
      </w:docPartPr>
      <w:docPartBody>
        <w:p w:rsidR="00C86208" w:rsidRDefault="00C86208">
          <w:pPr>
            <w:pStyle w:val="94FEE19E94624D6DB465B9CDAC20D3E6"/>
          </w:pPr>
          <w:r w:rsidRPr="00F52991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BA7D11660E1641369DE9E9F22DDE7C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2CA3AF-9B4E-4BC2-B7A3-E603982D0174}"/>
      </w:docPartPr>
      <w:docPartBody>
        <w:p w:rsidR="00C86208" w:rsidRDefault="00C86208">
          <w:pPr>
            <w:pStyle w:val="BA7D11660E1641369DE9E9F22DDE7C99"/>
          </w:pPr>
          <w:r w:rsidRPr="00F52991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AC4D738D511140AB9A5219FAC90313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F7AFF1-B455-4B14-8C25-D2FA2B013621}"/>
      </w:docPartPr>
      <w:docPartBody>
        <w:p w:rsidR="00C86208" w:rsidRDefault="00C86208">
          <w:pPr>
            <w:pStyle w:val="AC4D738D511140AB9A5219FAC90313BF"/>
          </w:pPr>
          <w:r w:rsidRPr="00201952">
            <w:rPr>
              <w:rStyle w:val="Zstupntext"/>
            </w:rPr>
            <w:t xml:space="preserve">Klikněte nebo klepněte sem a zadejte </w:t>
          </w:r>
          <w:r w:rsidRPr="00201952">
            <w:rPr>
              <w:rStyle w:val="Zstupntext"/>
            </w:rPr>
            <w:t>text.</w:t>
          </w:r>
        </w:p>
      </w:docPartBody>
    </w:docPart>
    <w:docPart>
      <w:docPartPr>
        <w:name w:val="EC05E641E0B448219BD58471D9B1E5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C02136-DD0D-4B98-9708-CBF8C8BF3FB8}"/>
      </w:docPartPr>
      <w:docPartBody>
        <w:p w:rsidR="00C86208" w:rsidRDefault="00C86208">
          <w:pPr>
            <w:pStyle w:val="EC05E641E0B448219BD58471D9B1E55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745B368DC3F4CB185C674C3EED953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7FE45E-C3B1-4CC0-BCFE-5472D215F388}"/>
      </w:docPartPr>
      <w:docPartBody>
        <w:p w:rsidR="00C86208" w:rsidRDefault="00C86208">
          <w:pPr>
            <w:pStyle w:val="1745B368DC3F4CB185C674C3EED9533F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D5BEC0E9051476E811302A956E981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118506-6A7B-42F3-B554-A166926D0700}"/>
      </w:docPartPr>
      <w:docPartBody>
        <w:p w:rsidR="00C86208" w:rsidRDefault="00C86208">
          <w:pPr>
            <w:pStyle w:val="BD5BEC0E9051476E811302A956E981C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E4E20DC5DC49B6B4F4B5357245816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D9180-6022-43F3-AAE7-444DA53FBABE}"/>
      </w:docPartPr>
      <w:docPartBody>
        <w:p w:rsidR="00C86208" w:rsidRDefault="00C86208">
          <w:pPr>
            <w:pStyle w:val="AAE4E20DC5DC49B6B4F4B53572458168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A205E3F2A204E66BC8D4DF556E56EA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7C3CE9-7743-4A19-9C0F-6412058B4D66}"/>
      </w:docPartPr>
      <w:docPartBody>
        <w:p w:rsidR="00C86208" w:rsidRDefault="00C86208">
          <w:pPr>
            <w:pStyle w:val="6A205E3F2A204E66BC8D4DF556E56EA8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4124180F504485AB25DE193B95EBD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8ED92D-0AEC-44ED-97E2-2C93A3FB1710}"/>
      </w:docPartPr>
      <w:docPartBody>
        <w:p w:rsidR="00C86208" w:rsidRDefault="00C86208">
          <w:pPr>
            <w:pStyle w:val="164124180F504485AB25DE193B95EBD5"/>
          </w:pPr>
          <w:r w:rsidRPr="00201952">
            <w:rPr>
              <w:rStyle w:val="Zstupntext"/>
            </w:rPr>
            <w:t xml:space="preserve">Klikněte nebo klepněte sem a </w:t>
          </w:r>
          <w:r w:rsidRPr="00201952">
            <w:rPr>
              <w:rStyle w:val="Zstupntext"/>
            </w:rPr>
            <w:t>zadejte text.</w:t>
          </w:r>
        </w:p>
      </w:docPartBody>
    </w:docPart>
    <w:docPart>
      <w:docPartPr>
        <w:name w:val="ED9A9CC42C5D434FBFA5414DF64A8B6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C8147C-7839-466A-978C-3A37D693F165}"/>
      </w:docPartPr>
      <w:docPartBody>
        <w:p w:rsidR="00C86208" w:rsidRDefault="00C86208">
          <w:pPr>
            <w:pStyle w:val="ED9A9CC42C5D434FBFA5414DF64A8B69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030F5986D674033A5F8BC6EF9FFD78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69648F-3961-4F61-8898-A592CF6321FC}"/>
      </w:docPartPr>
      <w:docPartBody>
        <w:p w:rsidR="00C86208" w:rsidRDefault="00C86208">
          <w:pPr>
            <w:pStyle w:val="0030F5986D674033A5F8BC6EF9FFD78C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5B0655BB9844703BAEBFF4570ED8A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31C091D-F144-483A-A3FD-99FA0EB3DCC2}"/>
      </w:docPartPr>
      <w:docPartBody>
        <w:p w:rsidR="00C86208" w:rsidRDefault="00C86208">
          <w:pPr>
            <w:pStyle w:val="E5B0655BB9844703BAEBFF4570ED8AC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218B753F78A40EE91C9702466124E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1E1C5A-5B88-4D11-812B-92A9001DA325}"/>
      </w:docPartPr>
      <w:docPartBody>
        <w:p w:rsidR="00C86208" w:rsidRDefault="00C86208">
          <w:pPr>
            <w:pStyle w:val="8218B753F78A40EE91C9702466124E6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F4CCB5778764E5CB309E4F326B628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BC224A-281F-485A-9CEA-DB69B2A855E5}"/>
      </w:docPartPr>
      <w:docPartBody>
        <w:p w:rsidR="00C86208" w:rsidRDefault="00C86208">
          <w:pPr>
            <w:pStyle w:val="BF4CCB5778764E5CB309E4F326B62889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F039F944766431882108E7B9072CF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A063FD-3EB0-4776-855B-DAD7045F99CB}"/>
      </w:docPartPr>
      <w:docPartBody>
        <w:p w:rsidR="00C86208" w:rsidRDefault="00C86208">
          <w:pPr>
            <w:pStyle w:val="2F039F944766431882108E7B9072CF65"/>
          </w:pPr>
          <w:r w:rsidRPr="00201952">
            <w:rPr>
              <w:rStyle w:val="Zstupntext"/>
            </w:rPr>
            <w:t xml:space="preserve">Klikněte nebo klepněte sem </w:t>
          </w:r>
          <w:r w:rsidRPr="00201952">
            <w:rPr>
              <w:rStyle w:val="Zstupntext"/>
            </w:rPr>
            <w:t>a zadejte text.</w:t>
          </w:r>
        </w:p>
      </w:docPartBody>
    </w:docPart>
    <w:docPart>
      <w:docPartPr>
        <w:name w:val="23ED02484B5048BBBDB8A77FD6573EE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8C6B026-3CF6-4D53-8C2F-06BD9806089E}"/>
      </w:docPartPr>
      <w:docPartBody>
        <w:p w:rsidR="00C86208" w:rsidRDefault="00C86208">
          <w:pPr>
            <w:pStyle w:val="23ED02484B5048BBBDB8A77FD6573EE1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741A578B36D4AFB82526A2EFA64BB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9A04250-628B-40D4-A8EB-978BD200B60E}"/>
      </w:docPartPr>
      <w:docPartBody>
        <w:p w:rsidR="00C86208" w:rsidRDefault="00C86208">
          <w:pPr>
            <w:pStyle w:val="D741A578B36D4AFB82526A2EFA64BBC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844069586D5407E8D79BEA0F81D46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4FD812-2CD0-4F1F-9056-B5F87DE4F40E}"/>
      </w:docPartPr>
      <w:docPartBody>
        <w:p w:rsidR="00C86208" w:rsidRDefault="00C86208">
          <w:pPr>
            <w:pStyle w:val="2844069586D5407E8D79BEA0F81D4630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AD714278526440A9B958BB0CBDD91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FD4C5B3-3969-464B-B451-D32D865760F4}"/>
      </w:docPartPr>
      <w:docPartBody>
        <w:p w:rsidR="00C86208" w:rsidRDefault="00C86208">
          <w:pPr>
            <w:pStyle w:val="EAD714278526440A9B958BB0CBDD918D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6FBC63C715A4424B83474B897B36C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8FED3F-B241-4ED1-AA53-BA518B26E9DC}"/>
      </w:docPartPr>
      <w:docPartBody>
        <w:p w:rsidR="00C86208" w:rsidRDefault="00C86208">
          <w:pPr>
            <w:pStyle w:val="06FBC63C715A4424B83474B897B36C88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65FD4D7F5C14F26ADBE11DECD19E7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FFC2C7-3663-48D9-A00C-378FC19CED93}"/>
      </w:docPartPr>
      <w:docPartBody>
        <w:p w:rsidR="00C86208" w:rsidRDefault="00C86208">
          <w:pPr>
            <w:pStyle w:val="D65FD4D7F5C14F26ADBE11DECD19E7F5"/>
          </w:pPr>
          <w:r w:rsidRPr="00201952">
            <w:rPr>
              <w:rStyle w:val="Zstupntext"/>
            </w:rPr>
            <w:t>Klikněte nebo klepněte se</w:t>
          </w:r>
          <w:r w:rsidRPr="00201952">
            <w:rPr>
              <w:rStyle w:val="Zstupntext"/>
            </w:rPr>
            <w:t>m a zadejte text.</w:t>
          </w:r>
        </w:p>
      </w:docPartBody>
    </w:docPart>
    <w:docPart>
      <w:docPartPr>
        <w:name w:val="C545BA80766A4E35908BA94E68A571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DC6EC44-BEC5-41B4-B135-25A2AB12C288}"/>
      </w:docPartPr>
      <w:docPartBody>
        <w:p w:rsidR="00C86208" w:rsidRDefault="00C86208">
          <w:pPr>
            <w:pStyle w:val="C545BA80766A4E35908BA94E68A571D2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798E28583AF4C26B39F5D89524407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438277F-AAF6-4D8E-A930-A2C901E024DD}"/>
      </w:docPartPr>
      <w:docPartBody>
        <w:p w:rsidR="00C86208" w:rsidRDefault="00C86208">
          <w:pPr>
            <w:pStyle w:val="A798E28583AF4C26B39F5D89524407E2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84B3C3840F745EEBE606F3CD32BE0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172A3D-5FA3-428F-8864-42C64F4BC9A0}"/>
      </w:docPartPr>
      <w:docPartBody>
        <w:p w:rsidR="00C86208" w:rsidRDefault="00C86208">
          <w:pPr>
            <w:pStyle w:val="784B3C3840F745EEBE606F3CD32BE0A9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96910A57C104401BE9FE571DB1717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903245-A54B-4E79-8480-179841B52ACA}"/>
      </w:docPartPr>
      <w:docPartBody>
        <w:p w:rsidR="00C86208" w:rsidRDefault="00C86208">
          <w:pPr>
            <w:pStyle w:val="D96910A57C104401BE9FE571DB171730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B323FFE90514234954D94016F2E50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87A34E-09E0-472B-B82B-52F5FD09659E}"/>
      </w:docPartPr>
      <w:docPartBody>
        <w:p w:rsidR="00C86208" w:rsidRDefault="00C86208">
          <w:pPr>
            <w:pStyle w:val="CB323FFE90514234954D94016F2E509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5C4E0957E7A4DA8BA75280C9D117BF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AD2CC3-5CB3-45FD-8E25-0224F57BD617}"/>
      </w:docPartPr>
      <w:docPartBody>
        <w:p w:rsidR="00C86208" w:rsidRDefault="00C86208">
          <w:pPr>
            <w:pStyle w:val="C5C4E0957E7A4DA8BA75280C9D117BFA"/>
          </w:pPr>
          <w:r w:rsidRPr="00201952">
            <w:rPr>
              <w:rStyle w:val="Zstupntext"/>
            </w:rPr>
            <w:t xml:space="preserve">Klikněte nebo klepněte </w:t>
          </w:r>
          <w:r w:rsidRPr="00201952">
            <w:rPr>
              <w:rStyle w:val="Zstupntext"/>
            </w:rPr>
            <w:t>sem a zadejte text.</w:t>
          </w:r>
        </w:p>
      </w:docPartBody>
    </w:docPart>
    <w:docPart>
      <w:docPartPr>
        <w:name w:val="58BFBEC54D1946768871E188513004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D63DFA-A65E-408A-AC83-480984510660}"/>
      </w:docPartPr>
      <w:docPartBody>
        <w:p w:rsidR="00C86208" w:rsidRDefault="00C86208">
          <w:pPr>
            <w:pStyle w:val="58BFBEC54D1946768871E18851300450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EE13D6C1994140B54A4CB5950055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60E0BF-6E17-44D7-A032-49880CAF64F8}"/>
      </w:docPartPr>
      <w:docPartBody>
        <w:p w:rsidR="00C86208" w:rsidRDefault="00C86208">
          <w:pPr>
            <w:pStyle w:val="DBEE13D6C1994140B54A4CB595005550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4CB3745165347A883134785826D85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751231-3D33-4419-8BE9-6E7E4799703C}"/>
      </w:docPartPr>
      <w:docPartBody>
        <w:p w:rsidR="00C86208" w:rsidRDefault="00C86208">
          <w:pPr>
            <w:pStyle w:val="A4CB3745165347A883134785826D8521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1DD7F782C04444FA51652933618A1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9FF149-93FD-4EA5-B211-BFF70548D10B}"/>
      </w:docPartPr>
      <w:docPartBody>
        <w:p w:rsidR="00C86208" w:rsidRDefault="00C86208">
          <w:pPr>
            <w:pStyle w:val="A1DD7F782C04444FA51652933618A1A9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192B5AE002147B5BFDBA3D4ACADA9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30ED40-95A5-4F6E-8F50-4AADC6F80595}"/>
      </w:docPartPr>
      <w:docPartBody>
        <w:p w:rsidR="00C86208" w:rsidRDefault="00C86208">
          <w:pPr>
            <w:pStyle w:val="9192B5AE002147B5BFDBA3D4ACADA9A0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867BB3BBABD41EBB425346BF77840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8C6EBD2-E6FE-4461-B08F-11C3CCE0ED06}"/>
      </w:docPartPr>
      <w:docPartBody>
        <w:p w:rsidR="00C86208" w:rsidRDefault="00C86208">
          <w:pPr>
            <w:pStyle w:val="5867BB3BBABD41EBB425346BF7784090"/>
          </w:pPr>
          <w:r w:rsidRPr="00201952">
            <w:rPr>
              <w:rStyle w:val="Zstupntext"/>
            </w:rPr>
            <w:t>Klikněte nebo klepnět</w:t>
          </w:r>
          <w:r w:rsidRPr="00201952">
            <w:rPr>
              <w:rStyle w:val="Zstupntext"/>
            </w:rPr>
            <w:t>e sem a zadejte text.</w:t>
          </w:r>
        </w:p>
      </w:docPartBody>
    </w:docPart>
    <w:docPart>
      <w:docPartPr>
        <w:name w:val="F7608FEBF3514E118576A56755A9D61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4A659D7-A8FE-476C-A526-3DD2933ADF20}"/>
      </w:docPartPr>
      <w:docPartBody>
        <w:p w:rsidR="00C86208" w:rsidRDefault="00C86208">
          <w:pPr>
            <w:pStyle w:val="F7608FEBF3514E118576A56755A9D61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99C121A81DB49698F86F9A9E1CBBB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39BD32-DE3E-4362-9BE8-BB003E87871F}"/>
      </w:docPartPr>
      <w:docPartBody>
        <w:p w:rsidR="00C86208" w:rsidRDefault="00C86208">
          <w:pPr>
            <w:pStyle w:val="D99C121A81DB49698F86F9A9E1CBBB1F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3EC3725B34043FB8B4C7472A7818F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AC7CB2-04D6-46F0-B128-9D308C65A938}"/>
      </w:docPartPr>
      <w:docPartBody>
        <w:p w:rsidR="00C86208" w:rsidRDefault="00C86208">
          <w:pPr>
            <w:pStyle w:val="03EC3725B34043FB8B4C7472A7818F9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E51C5A24EF44654BB9C4EEE50C2DC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840B86-3D3D-4208-B737-5E74AD6ECE03}"/>
      </w:docPartPr>
      <w:docPartBody>
        <w:p w:rsidR="00C86208" w:rsidRDefault="00C86208">
          <w:pPr>
            <w:pStyle w:val="3E51C5A24EF44654BB9C4EEE50C2DC2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4A6655E8C0B458BA1DE5DEED9EC035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97E4A0-2B6D-460C-A36C-46163C85A1EB}"/>
      </w:docPartPr>
      <w:docPartBody>
        <w:p w:rsidR="00C86208" w:rsidRDefault="00C86208">
          <w:pPr>
            <w:pStyle w:val="C4A6655E8C0B458BA1DE5DEED9EC035C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08FDE813E244FD7B422946A35E74E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8637F4-A136-4E40-B196-662D4CE92698}"/>
      </w:docPartPr>
      <w:docPartBody>
        <w:p w:rsidR="00C86208" w:rsidRDefault="00C86208">
          <w:pPr>
            <w:pStyle w:val="608FDE813E244FD7B422946A35E74E81"/>
          </w:pPr>
          <w:r w:rsidRPr="00201952">
            <w:rPr>
              <w:rStyle w:val="Zstupntext"/>
            </w:rPr>
            <w:t xml:space="preserve">Klikněte nebo </w:t>
          </w:r>
          <w:r w:rsidRPr="00201952">
            <w:rPr>
              <w:rStyle w:val="Zstupntext"/>
            </w:rPr>
            <w:t>klepněte sem a zadejte text.</w:t>
          </w:r>
        </w:p>
      </w:docPartBody>
    </w:docPart>
    <w:docPart>
      <w:docPartPr>
        <w:name w:val="3B599D291C9C48C2A70588BC94E713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6C7D00-845B-4318-8F64-31FBF3644D91}"/>
      </w:docPartPr>
      <w:docPartBody>
        <w:p w:rsidR="00C86208" w:rsidRDefault="00C86208">
          <w:pPr>
            <w:pStyle w:val="3B599D291C9C48C2A70588BC94E7131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7761AE7C9524F03B897468CDAF8E3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5A5DCD4-3557-4FB8-AD43-13BA21CC98FC}"/>
      </w:docPartPr>
      <w:docPartBody>
        <w:p w:rsidR="00C86208" w:rsidRDefault="00C86208">
          <w:pPr>
            <w:pStyle w:val="C7761AE7C9524F03B897468CDAF8E38D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E13DE06FD294A4BB35034C645492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8E6B1DA-5D6F-4B65-B3DE-8165B336FA77}"/>
      </w:docPartPr>
      <w:docPartBody>
        <w:p w:rsidR="00C86208" w:rsidRDefault="00C86208">
          <w:pPr>
            <w:pStyle w:val="3E13DE06FD294A4BB35034C645492E5D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2EDE9A610E34C62B4224B902EC51A2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D4442ED-6034-4A75-87A1-B3BD0BB05DA2}"/>
      </w:docPartPr>
      <w:docPartBody>
        <w:p w:rsidR="00C86208" w:rsidRDefault="00C86208">
          <w:pPr>
            <w:pStyle w:val="E2EDE9A610E34C62B4224B902EC51A2C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FB171D510294F88B71192E6889880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FF38B8-F122-4CC2-9B3A-4EBA401ED8C7}"/>
      </w:docPartPr>
      <w:docPartBody>
        <w:p w:rsidR="00C86208" w:rsidRDefault="00C86208">
          <w:pPr>
            <w:pStyle w:val="0FB171D510294F88B71192E6889880C4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93DB9B7AE4F4D0B9FF87A72C55125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9B5DE5-5498-4B6C-84CC-55E158D4565F}"/>
      </w:docPartPr>
      <w:docPartBody>
        <w:p w:rsidR="00C86208" w:rsidRDefault="00C86208">
          <w:pPr>
            <w:pStyle w:val="093DB9B7AE4F4D0B9FF87A72C5512503"/>
          </w:pPr>
          <w:r w:rsidRPr="00201952">
            <w:rPr>
              <w:rStyle w:val="Zstupntext"/>
            </w:rPr>
            <w:t>Klikněte neb</w:t>
          </w:r>
          <w:r w:rsidRPr="00201952">
            <w:rPr>
              <w:rStyle w:val="Zstupntext"/>
            </w:rPr>
            <w:t>o klepněte sem a zadejte text.</w:t>
          </w:r>
        </w:p>
      </w:docPartBody>
    </w:docPart>
    <w:docPart>
      <w:docPartPr>
        <w:name w:val="9FC32A84FF8E4954A62EBAB8BE8BA1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86627A-85F5-4963-A8E0-115151042414}"/>
      </w:docPartPr>
      <w:docPartBody>
        <w:p w:rsidR="00C86208" w:rsidRDefault="00C86208">
          <w:pPr>
            <w:pStyle w:val="9FC32A84FF8E4954A62EBAB8BE8BA1F2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3B42E36D84C4E90984EB290228793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4649322-F1B2-4A25-B086-B504A5CF235E}"/>
      </w:docPartPr>
      <w:docPartBody>
        <w:p w:rsidR="00C86208" w:rsidRDefault="00C86208">
          <w:pPr>
            <w:pStyle w:val="D3B42E36D84C4E90984EB2902287931A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6B348BA21F6496EB8D7538D6EC34B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A8BF9E-3150-44CF-A3CE-F6C3902845F0}"/>
      </w:docPartPr>
      <w:docPartBody>
        <w:p w:rsidR="00C86208" w:rsidRDefault="00C86208">
          <w:pPr>
            <w:pStyle w:val="C6B348BA21F6496EB8D7538D6EC34B6F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4C7901FCF8A41058DE14A9DAF57A6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D49E54-01C2-4009-B66B-578CAAD0ED88}"/>
      </w:docPartPr>
      <w:docPartBody>
        <w:p w:rsidR="00C86208" w:rsidRDefault="00C86208">
          <w:pPr>
            <w:pStyle w:val="04C7901FCF8A41058DE14A9DAF57A646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760E7CD5A0C48E9B1DD361582B6F6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CB79AC-7D4A-41FD-B227-BCC182D034B2}"/>
      </w:docPartPr>
      <w:docPartBody>
        <w:p w:rsidR="00C86208" w:rsidRDefault="00C86208">
          <w:pPr>
            <w:pStyle w:val="8760E7CD5A0C48E9B1DD361582B6F6D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AF2AEC4801B46E4BEAABEA32680B5E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1218EE-E0E9-4D0C-8D85-2D4A49A052CF}"/>
      </w:docPartPr>
      <w:docPartBody>
        <w:p w:rsidR="00C86208" w:rsidRDefault="00C86208">
          <w:pPr>
            <w:pStyle w:val="DAF2AEC4801B46E4BEAABEA32680B5EC"/>
          </w:pPr>
          <w:r w:rsidRPr="00201952">
            <w:rPr>
              <w:rStyle w:val="Zstupntext"/>
            </w:rPr>
            <w:t>Klikněte n</w:t>
          </w:r>
          <w:r w:rsidRPr="00201952">
            <w:rPr>
              <w:rStyle w:val="Zstupntext"/>
            </w:rPr>
            <w:t>ebo klepněte sem a zadejte text.</w:t>
          </w:r>
        </w:p>
      </w:docPartBody>
    </w:docPart>
    <w:docPart>
      <w:docPartPr>
        <w:name w:val="C01FD26C250745089E9CE95399B177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155024-54B5-4C6D-B31F-5E7325F72BDA}"/>
      </w:docPartPr>
      <w:docPartBody>
        <w:p w:rsidR="00C86208" w:rsidRDefault="00C86208">
          <w:pPr>
            <w:pStyle w:val="C01FD26C250745089E9CE95399B1770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2C2713EE05746749870DC83AF6D8E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6CE842-EDCD-43E6-BAF2-C2721A4EAF7E}"/>
      </w:docPartPr>
      <w:docPartBody>
        <w:p w:rsidR="00C86208" w:rsidRDefault="00C86208">
          <w:pPr>
            <w:pStyle w:val="D2C2713EE05746749870DC83AF6D8EC0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E324513A60E41DBBA31CA634123A2A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C750D0-E5E1-4292-AAD9-38FADBC8C13C}"/>
      </w:docPartPr>
      <w:docPartBody>
        <w:p w:rsidR="00C86208" w:rsidRDefault="00C86208">
          <w:pPr>
            <w:pStyle w:val="8E324513A60E41DBBA31CA634123A2AA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21302AE3B174C848A1C199507B77DF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6706D0-EA90-4F10-AE68-C4991802E06A}"/>
      </w:docPartPr>
      <w:docPartBody>
        <w:p w:rsidR="00C86208" w:rsidRDefault="00C86208">
          <w:pPr>
            <w:pStyle w:val="621302AE3B174C848A1C199507B77DFF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E8C7B24A3834FCFBCB53AFB20DF18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C80837-62A7-490B-BCD1-BCF319CEF020}"/>
      </w:docPartPr>
      <w:docPartBody>
        <w:p w:rsidR="00C86208" w:rsidRDefault="00C86208">
          <w:pPr>
            <w:pStyle w:val="3E8C7B24A3834FCFBCB53AFB20DF1881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A3B586FA17A4FB985A47274B643A3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87146C5-F835-44B1-BACC-1043E952FA2E}"/>
      </w:docPartPr>
      <w:docPartBody>
        <w:p w:rsidR="00C86208" w:rsidRDefault="00C86208">
          <w:pPr>
            <w:pStyle w:val="CA3B586FA17A4FB985A47274B643A308"/>
          </w:pPr>
          <w:r w:rsidRPr="00201952">
            <w:rPr>
              <w:rStyle w:val="Zstupntext"/>
            </w:rPr>
            <w:t>Klikněte</w:t>
          </w:r>
          <w:r w:rsidRPr="00201952">
            <w:rPr>
              <w:rStyle w:val="Zstupntext"/>
            </w:rPr>
            <w:t xml:space="preserve"> nebo klepněte sem a zadejte text.</w:t>
          </w:r>
        </w:p>
      </w:docPartBody>
    </w:docPart>
    <w:docPart>
      <w:docPartPr>
        <w:name w:val="AF6A02545D3F4BA7BFC7C1074448CE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7DEBBF-AC64-4C73-8104-FC7DB39765F0}"/>
      </w:docPartPr>
      <w:docPartBody>
        <w:p w:rsidR="00C86208" w:rsidRDefault="00C86208">
          <w:pPr>
            <w:pStyle w:val="AF6A02545D3F4BA7BFC7C1074448CE2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7F8EB64C8484BEDBB954930832306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64646A-537D-4432-8FD0-4F82A6EFF11B}"/>
      </w:docPartPr>
      <w:docPartBody>
        <w:p w:rsidR="00C86208" w:rsidRDefault="00C86208">
          <w:pPr>
            <w:pStyle w:val="77F8EB64C8484BEDBB954930832306BF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8DD9900C9904727806121409D3AA8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4A9EA0-F357-45F4-B6C2-FFB02F3F3316}"/>
      </w:docPartPr>
      <w:docPartBody>
        <w:p w:rsidR="00C86208" w:rsidRDefault="00C86208">
          <w:pPr>
            <w:pStyle w:val="58DD9900C9904727806121409D3AA87C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5AA89F85A7946F7B3AFF3FE403B8E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95F2F6-0150-49B6-B1CC-A02966E7481D}"/>
      </w:docPartPr>
      <w:docPartBody>
        <w:p w:rsidR="00C86208" w:rsidRDefault="00C86208">
          <w:pPr>
            <w:pStyle w:val="E5AA89F85A7946F7B3AFF3FE403B8EF1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75BFC71C73E43F197902198BEE569E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C7A868-23D9-423F-B680-DAB05AABEE03}"/>
      </w:docPartPr>
      <w:docPartBody>
        <w:p w:rsidR="00C86208" w:rsidRDefault="00C86208">
          <w:pPr>
            <w:pStyle w:val="D75BFC71C73E43F197902198BEE569E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C3B7DA47A4647B7A03F6D04AA2DC7D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77DA0E-C4BC-4B68-ACC9-08B85D30294D}"/>
      </w:docPartPr>
      <w:docPartBody>
        <w:p w:rsidR="00C86208" w:rsidRDefault="00C86208">
          <w:pPr>
            <w:pStyle w:val="1C3B7DA47A4647B7A03F6D04AA2DC7D8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FF186E07FD14575AADA80818BC3E3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703A88-D385-413C-8231-BB6C51E03E2A}"/>
      </w:docPartPr>
      <w:docPartBody>
        <w:p w:rsidR="00C86208" w:rsidRDefault="00C86208">
          <w:pPr>
            <w:pStyle w:val="6FF186E07FD14575AADA80818BC3E3CF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03189F1D12B4E28843BDD70FA0ED0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576CF0-2083-493A-AA14-9E4B75A8BB2E}"/>
      </w:docPartPr>
      <w:docPartBody>
        <w:p w:rsidR="00C86208" w:rsidRDefault="00C86208">
          <w:pPr>
            <w:pStyle w:val="303189F1D12B4E28843BDD70FA0ED0D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FEAA939B7CC4037828E2940821EE2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893C9D-C4D0-4B5F-933F-F247CA01F502}"/>
      </w:docPartPr>
      <w:docPartBody>
        <w:p w:rsidR="00C86208" w:rsidRDefault="00C86208">
          <w:pPr>
            <w:pStyle w:val="3FEAA939B7CC4037828E2940821EE246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AA901C7D3AB47C2B35580B8CFFE10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75B7980-5FB9-4941-8529-F41CEB4587C6}"/>
      </w:docPartPr>
      <w:docPartBody>
        <w:p w:rsidR="00C86208" w:rsidRDefault="00C86208">
          <w:pPr>
            <w:pStyle w:val="BAA901C7D3AB47C2B35580B8CFFE108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E65D78BFF0A4124BE1447C18778E65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E1855D6-FA09-46A2-AFCC-D20F3F9DC3CA}"/>
      </w:docPartPr>
      <w:docPartBody>
        <w:p w:rsidR="00C86208" w:rsidRDefault="00C86208">
          <w:pPr>
            <w:pStyle w:val="EE65D78BFF0A4124BE1447C18778E653"/>
          </w:pPr>
          <w:r w:rsidRPr="00201952">
            <w:rPr>
              <w:rStyle w:val="Zstupntext"/>
            </w:rPr>
            <w:t>Klikněte nebo klepněte sem a zadejte text</w:t>
          </w:r>
          <w:r w:rsidRPr="00201952">
            <w:rPr>
              <w:rStyle w:val="Zstupntext"/>
            </w:rPr>
            <w:t>.</w:t>
          </w:r>
        </w:p>
      </w:docPartBody>
    </w:docPart>
    <w:docPart>
      <w:docPartPr>
        <w:name w:val="9D19A220ACAB49BABF98A16FC242C71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C811EA-CC99-476F-9AF2-690B0FC4E6DB}"/>
      </w:docPartPr>
      <w:docPartBody>
        <w:p w:rsidR="00C86208" w:rsidRDefault="00C86208">
          <w:pPr>
            <w:pStyle w:val="9D19A220ACAB49BABF98A16FC242C71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B0A244F9F1A47B0B46BB786A6DA33F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38A3C6-737A-4887-A0F4-04145BDACD0D}"/>
      </w:docPartPr>
      <w:docPartBody>
        <w:p w:rsidR="00C86208" w:rsidRDefault="00C86208">
          <w:pPr>
            <w:pStyle w:val="FB0A244F9F1A47B0B46BB786A6DA33FA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2EFBD7C3A554CC3BD632E713160D1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74100AE-23BC-4C31-8C38-130197C8CB3B}"/>
      </w:docPartPr>
      <w:docPartBody>
        <w:p w:rsidR="00C86208" w:rsidRDefault="00C86208">
          <w:pPr>
            <w:pStyle w:val="B2EFBD7C3A554CC3BD632E713160D12E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6AB69FA7D02491BAB6D83E520041A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E90468-9850-4E70-A862-F98D53565FF3}"/>
      </w:docPartPr>
      <w:docPartBody>
        <w:p w:rsidR="00C86208" w:rsidRDefault="00C86208">
          <w:pPr>
            <w:pStyle w:val="C6AB69FA7D02491BAB6D83E520041A1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4E8F6822DA44C91B686C6931BE60F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A6B940-275C-47D6-90F4-A59172818788}"/>
      </w:docPartPr>
      <w:docPartBody>
        <w:p w:rsidR="00C86208" w:rsidRDefault="00C86208">
          <w:pPr>
            <w:pStyle w:val="94E8F6822DA44C91B686C6931BE60F51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C3BE8A5D93844F1ABBA0EA1BDCD2F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590DEF-970F-4918-B90B-EBDE3F7F763C}"/>
      </w:docPartPr>
      <w:docPartBody>
        <w:p w:rsidR="00C86208" w:rsidRDefault="00C86208">
          <w:pPr>
            <w:pStyle w:val="0C3BE8A5D93844F1ABBA0EA1BDCD2FAF"/>
          </w:pPr>
          <w:r w:rsidRPr="00201952">
            <w:rPr>
              <w:rStyle w:val="Zstupntext"/>
            </w:rPr>
            <w:t>Klikněte nebo klepněte sem a zadejte te</w:t>
          </w:r>
          <w:r w:rsidRPr="00201952">
            <w:rPr>
              <w:rStyle w:val="Zstupntext"/>
            </w:rPr>
            <w:t>xt.</w:t>
          </w:r>
        </w:p>
      </w:docPartBody>
    </w:docPart>
    <w:docPart>
      <w:docPartPr>
        <w:name w:val="61B80E74F1464E1F8D0F63F928FDA0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0D9A7E-AD75-46B9-93B6-69B8FF78AC15}"/>
      </w:docPartPr>
      <w:docPartBody>
        <w:p w:rsidR="00C86208" w:rsidRDefault="00C86208">
          <w:pPr>
            <w:pStyle w:val="61B80E74F1464E1F8D0F63F928FDA0CF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03D10A096FC4AEE910CA04ED5F7D2F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815A5DF-BC3D-4B23-9B16-B5B00B800200}"/>
      </w:docPartPr>
      <w:docPartBody>
        <w:p w:rsidR="00C86208" w:rsidRDefault="00C86208">
          <w:pPr>
            <w:pStyle w:val="F03D10A096FC4AEE910CA04ED5F7D2F6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A17D596EAF743FEB1E161B310A011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27CEB49-2356-4C35-9CE7-DF5416861F44}"/>
      </w:docPartPr>
      <w:docPartBody>
        <w:p w:rsidR="00C86208" w:rsidRDefault="00C86208">
          <w:pPr>
            <w:pStyle w:val="8A17D596EAF743FEB1E161B310A0115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E557F87BCD94129B36344B24088B3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D421F8-C1D4-49CB-B53C-4C2AEFC69A5C}"/>
      </w:docPartPr>
      <w:docPartBody>
        <w:p w:rsidR="00C86208" w:rsidRDefault="00C86208">
          <w:pPr>
            <w:pStyle w:val="0E557F87BCD94129B36344B24088B3F5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A85C9ED5B164C6B9B306157298E92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6B011A-C675-4039-ACB0-A551DCBFA92A}"/>
      </w:docPartPr>
      <w:docPartBody>
        <w:p w:rsidR="00C86208" w:rsidRDefault="00C86208">
          <w:pPr>
            <w:pStyle w:val="7A85C9ED5B164C6B9B306157298E9265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1D937EEC82C450C8572347FD6437C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A7D5FB-05AF-4880-A07D-C73F7BAF520A}"/>
      </w:docPartPr>
      <w:docPartBody>
        <w:p w:rsidR="00C86208" w:rsidRDefault="00C86208">
          <w:pPr>
            <w:pStyle w:val="51D937EEC82C450C8572347FD6437C1F"/>
          </w:pPr>
          <w:r w:rsidRPr="00201952">
            <w:rPr>
              <w:rStyle w:val="Zstupntext"/>
            </w:rPr>
            <w:t xml:space="preserve">Klikněte nebo klepněte sem a zadejte </w:t>
          </w:r>
          <w:r w:rsidRPr="00201952">
            <w:rPr>
              <w:rStyle w:val="Zstupntext"/>
            </w:rPr>
            <w:t>text.</w:t>
          </w:r>
        </w:p>
      </w:docPartBody>
    </w:docPart>
    <w:docPart>
      <w:docPartPr>
        <w:name w:val="DDDE399976F34A8885D84B86BAB8E7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8226E9-3C6B-465B-8954-B26F711A760D}"/>
      </w:docPartPr>
      <w:docPartBody>
        <w:p w:rsidR="00C86208" w:rsidRDefault="00C86208">
          <w:pPr>
            <w:pStyle w:val="DDDE399976F34A8885D84B86BAB8E77C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47D72FFABF14E0CB426DEA07D55E42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36412E-ACFF-4858-9F34-C60769AFD0E4}"/>
      </w:docPartPr>
      <w:docPartBody>
        <w:p w:rsidR="00C86208" w:rsidRDefault="00C86208">
          <w:pPr>
            <w:pStyle w:val="A47D72FFABF14E0CB426DEA07D55E42C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00C816DA1B24A64AF8AB15745A7AA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23FFDC-6B16-48EB-9486-E7C6F5B580EF}"/>
      </w:docPartPr>
      <w:docPartBody>
        <w:p w:rsidR="00C86208" w:rsidRDefault="00C86208">
          <w:pPr>
            <w:pStyle w:val="200C816DA1B24A64AF8AB15745A7AA2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78B74EE9F9245409430D794D0A38F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43D06A5-AA0B-4C49-8D15-C075FF928FF8}"/>
      </w:docPartPr>
      <w:docPartBody>
        <w:p w:rsidR="00C86208" w:rsidRDefault="00C86208">
          <w:pPr>
            <w:pStyle w:val="378B74EE9F9245409430D794D0A38F14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B735E4ADD7944EBA91F90474CC4B4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AD907C-5276-42FA-A5C6-D045001503AF}"/>
      </w:docPartPr>
      <w:docPartBody>
        <w:p w:rsidR="00C86208" w:rsidRDefault="00C86208">
          <w:pPr>
            <w:pStyle w:val="7B735E4ADD7944EBA91F90474CC4B495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D4E786C64DD472298064635AE4086E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06650E-75E9-4CDE-8717-5FB9AD4CEA0B}"/>
      </w:docPartPr>
      <w:docPartBody>
        <w:p w:rsidR="00C86208" w:rsidRDefault="00C86208">
          <w:pPr>
            <w:pStyle w:val="FD4E786C64DD472298064635AE4086E5"/>
          </w:pPr>
          <w:r w:rsidRPr="00201952">
            <w:rPr>
              <w:rStyle w:val="Zstupntext"/>
            </w:rPr>
            <w:t xml:space="preserve">Klikněte nebo klepněte sem a </w:t>
          </w:r>
          <w:r w:rsidRPr="00201952">
            <w:rPr>
              <w:rStyle w:val="Zstupntext"/>
            </w:rPr>
            <w:t>zadejte text.</w:t>
          </w:r>
        </w:p>
      </w:docPartBody>
    </w:docPart>
    <w:docPart>
      <w:docPartPr>
        <w:name w:val="6AA2D356760D4182B8FE1F6EC5AC4E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030034-1F43-484A-B9CC-A42B567E2EAB}"/>
      </w:docPartPr>
      <w:docPartBody>
        <w:p w:rsidR="00C86208" w:rsidRDefault="00C86208">
          <w:pPr>
            <w:pStyle w:val="6AA2D356760D4182B8FE1F6EC5AC4EE4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289D245D28C411DB7A226B13DD98B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2C0749-CBCF-4FC1-9D07-B9FA5A3E9DCE}"/>
      </w:docPartPr>
      <w:docPartBody>
        <w:p w:rsidR="00C86208" w:rsidRDefault="00C86208">
          <w:pPr>
            <w:pStyle w:val="9289D245D28C411DB7A226B13DD98BF4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3A859D9ABB24A37ACE07A76A2A3D07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A96512-189E-44D6-9F0E-517C0850E156}"/>
      </w:docPartPr>
      <w:docPartBody>
        <w:p w:rsidR="00C86208" w:rsidRDefault="00C86208">
          <w:pPr>
            <w:pStyle w:val="D3A859D9ABB24A37ACE07A76A2A3D07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614BEEFAC40468A86C605A1EE4157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203DC1-A44F-42F7-9BC5-D917F0DA981A}"/>
      </w:docPartPr>
      <w:docPartBody>
        <w:p w:rsidR="00C86208" w:rsidRDefault="00C86208">
          <w:pPr>
            <w:pStyle w:val="0614BEEFAC40468A86C605A1EE4157D1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6ECEA11D96A44C39E1D51EE0FF9EED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85BAB0-B8B7-4537-8739-972BDED8B579}"/>
      </w:docPartPr>
      <w:docPartBody>
        <w:p w:rsidR="00C86208" w:rsidRDefault="00C86208">
          <w:pPr>
            <w:pStyle w:val="E6ECEA11D96A44C39E1D51EE0FF9EED8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7182A88013141E08B947E4D977C76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02B59C2-4913-4E01-8D37-60896643A40D}"/>
      </w:docPartPr>
      <w:docPartBody>
        <w:p w:rsidR="00C86208" w:rsidRDefault="00C86208">
          <w:pPr>
            <w:pStyle w:val="A7182A88013141E08B947E4D977C7657"/>
          </w:pPr>
          <w:r w:rsidRPr="00201952">
            <w:rPr>
              <w:rStyle w:val="Zstupntext"/>
            </w:rPr>
            <w:t xml:space="preserve">Klikněte nebo klepněte sem </w:t>
          </w:r>
          <w:r w:rsidRPr="00201952">
            <w:rPr>
              <w:rStyle w:val="Zstupntext"/>
            </w:rPr>
            <w:t>a zadejte text.</w:t>
          </w:r>
        </w:p>
      </w:docPartBody>
    </w:docPart>
    <w:docPart>
      <w:docPartPr>
        <w:name w:val="24D883EDB8224303B9D0C1DF3DF087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3F032F-F943-424B-8A27-88A57D98FD0A}"/>
      </w:docPartPr>
      <w:docPartBody>
        <w:p w:rsidR="00C86208" w:rsidRDefault="00C86208">
          <w:pPr>
            <w:pStyle w:val="24D883EDB8224303B9D0C1DF3DF08733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1B1AAB6927B4D09A90D200FA7A630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33F08C-BEA5-4885-BCC2-457C853ABBEA}"/>
      </w:docPartPr>
      <w:docPartBody>
        <w:p w:rsidR="00C86208" w:rsidRDefault="00C86208">
          <w:pPr>
            <w:pStyle w:val="41B1AAB6927B4D09A90D200FA7A63057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4E59CBAF1764D66B5BA87029D539F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712663-AAAE-4F0B-BBB9-99EF41D83973}"/>
      </w:docPartPr>
      <w:docPartBody>
        <w:p w:rsidR="00C86208" w:rsidRDefault="00C86208">
          <w:pPr>
            <w:pStyle w:val="64E59CBAF1764D66B5BA87029D539F6B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32EABFEC70A4575A5DDF1F02308C5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3569238-D6C9-4266-AEF6-F1BCCD0A0229}"/>
      </w:docPartPr>
      <w:docPartBody>
        <w:p w:rsidR="00C86208" w:rsidRDefault="00C86208">
          <w:pPr>
            <w:pStyle w:val="C32EABFEC70A4575A5DDF1F02308C596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BFB24739E84B7CB1B36787DABCC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4FB107-780B-4080-ADC1-DFAD40FF5F2F}"/>
      </w:docPartPr>
      <w:docPartBody>
        <w:p w:rsidR="00C86208" w:rsidRDefault="00C86208">
          <w:pPr>
            <w:pStyle w:val="0ABFB24739E84B7CB1B36787DABCCD49"/>
          </w:pPr>
          <w:r w:rsidRPr="00201952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208"/>
    <w:rsid w:val="00C8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E96B382F46E435B8E444D9A6769270D">
    <w:name w:val="5E96B382F46E435B8E444D9A6769270D"/>
  </w:style>
  <w:style w:type="paragraph" w:customStyle="1" w:styleId="80D6A1148BB34C289D7626703CA83FDC">
    <w:name w:val="80D6A1148BB34C289D7626703CA83FDC"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11F8E0B4C10C4595A99E7E5869458E58">
    <w:name w:val="11F8E0B4C10C4595A99E7E5869458E58"/>
  </w:style>
  <w:style w:type="paragraph" w:customStyle="1" w:styleId="51F956155A2549259199E3974D92A27D">
    <w:name w:val="51F956155A2549259199E3974D92A27D"/>
  </w:style>
  <w:style w:type="paragraph" w:customStyle="1" w:styleId="1067456F878C49608685D6D47B15ADDC">
    <w:name w:val="1067456F878C49608685D6D47B15ADDC"/>
  </w:style>
  <w:style w:type="paragraph" w:customStyle="1" w:styleId="1B03013BAE3D4B1EAD8F5FFFB616F227">
    <w:name w:val="1B03013BAE3D4B1EAD8F5FFFB616F227"/>
  </w:style>
  <w:style w:type="paragraph" w:customStyle="1" w:styleId="67FF63B3C74C4F1AA67374838C14DEB9">
    <w:name w:val="67FF63B3C74C4F1AA67374838C14DEB9"/>
  </w:style>
  <w:style w:type="paragraph" w:customStyle="1" w:styleId="252869AFB8C34732A70741D8BA012813">
    <w:name w:val="252869AFB8C34732A70741D8BA012813"/>
  </w:style>
  <w:style w:type="paragraph" w:customStyle="1" w:styleId="9C772C04220A4E5799C1EF7467CCECC8">
    <w:name w:val="9C772C04220A4E5799C1EF7467CCECC8"/>
  </w:style>
  <w:style w:type="paragraph" w:customStyle="1" w:styleId="D61A8DCC3B184FA484B5F44834C43114">
    <w:name w:val="D61A8DCC3B184FA484B5F44834C43114"/>
  </w:style>
  <w:style w:type="paragraph" w:customStyle="1" w:styleId="74C3CBD47BDC49F9B47154B21316E2F3">
    <w:name w:val="74C3CBD47BDC49F9B47154B21316E2F3"/>
  </w:style>
  <w:style w:type="paragraph" w:customStyle="1" w:styleId="C701AF565F2C46AF910A147C7882D8C7">
    <w:name w:val="C701AF565F2C46AF910A147C7882D8C7"/>
  </w:style>
  <w:style w:type="paragraph" w:customStyle="1" w:styleId="5BFB7862DB7F424F8B02B73664559320">
    <w:name w:val="5BFB7862DB7F424F8B02B73664559320"/>
  </w:style>
  <w:style w:type="paragraph" w:customStyle="1" w:styleId="38A15B00F817461C8017B152D9F2B44B">
    <w:name w:val="38A15B00F817461C8017B152D9F2B44B"/>
  </w:style>
  <w:style w:type="paragraph" w:customStyle="1" w:styleId="C1FDC92A44C14737911082F48A98B165">
    <w:name w:val="C1FDC92A44C14737911082F48A98B165"/>
  </w:style>
  <w:style w:type="paragraph" w:customStyle="1" w:styleId="C81C4E63688D406F951295570A53E10C">
    <w:name w:val="C81C4E63688D406F951295570A53E10C"/>
  </w:style>
  <w:style w:type="paragraph" w:customStyle="1" w:styleId="4EB799D71A29439D8AEEDECCC05237F6">
    <w:name w:val="4EB799D71A29439D8AEEDECCC05237F6"/>
  </w:style>
  <w:style w:type="paragraph" w:customStyle="1" w:styleId="5AB374ED8C6446CF8AC1A541DB0E3A6B">
    <w:name w:val="5AB374ED8C6446CF8AC1A541DB0E3A6B"/>
  </w:style>
  <w:style w:type="paragraph" w:customStyle="1" w:styleId="780F0F77287F426C823E72F5639F1B27">
    <w:name w:val="780F0F77287F426C823E72F5639F1B27"/>
  </w:style>
  <w:style w:type="paragraph" w:customStyle="1" w:styleId="7C924FE5F2E846E7845C12CFB17B7FC3">
    <w:name w:val="7C924FE5F2E846E7845C12CFB17B7FC3"/>
  </w:style>
  <w:style w:type="paragraph" w:customStyle="1" w:styleId="2D4F24DCCD2F4BD2894AADF4BBBFF076">
    <w:name w:val="2D4F24DCCD2F4BD2894AADF4BBBFF076"/>
  </w:style>
  <w:style w:type="paragraph" w:customStyle="1" w:styleId="B07279DBA0DF4C0B917C8AA5B8A38578">
    <w:name w:val="B07279DBA0DF4C0B917C8AA5B8A38578"/>
  </w:style>
  <w:style w:type="paragraph" w:customStyle="1" w:styleId="7299DE6C954E44B08757D9660778FE95">
    <w:name w:val="7299DE6C954E44B08757D9660778FE95"/>
  </w:style>
  <w:style w:type="paragraph" w:customStyle="1" w:styleId="809497ED340C4796A0FBCABFDA22672A">
    <w:name w:val="809497ED340C4796A0FBCABFDA22672A"/>
  </w:style>
  <w:style w:type="paragraph" w:customStyle="1" w:styleId="9BB59B85CB514CC69FBDFBB601E60D82">
    <w:name w:val="9BB59B85CB514CC69FBDFBB601E60D82"/>
  </w:style>
  <w:style w:type="paragraph" w:customStyle="1" w:styleId="6C6863A763F54E25BE72052C412F111B">
    <w:name w:val="6C6863A763F54E25BE72052C412F111B"/>
  </w:style>
  <w:style w:type="paragraph" w:customStyle="1" w:styleId="79E8DFC40B1D4AD5B5764323BB586D3D">
    <w:name w:val="79E8DFC40B1D4AD5B5764323BB586D3D"/>
  </w:style>
  <w:style w:type="paragraph" w:customStyle="1" w:styleId="74827E28AB0D49939A354D4B3C5201E9">
    <w:name w:val="74827E28AB0D49939A354D4B3C5201E9"/>
  </w:style>
  <w:style w:type="paragraph" w:customStyle="1" w:styleId="30B52A12B9B14FE19CC5AB7EB33FF5D3">
    <w:name w:val="30B52A12B9B14FE19CC5AB7EB33FF5D3"/>
  </w:style>
  <w:style w:type="paragraph" w:customStyle="1" w:styleId="A63AE942824A4DC5976424610D72E4CE">
    <w:name w:val="A63AE942824A4DC5976424610D72E4CE"/>
  </w:style>
  <w:style w:type="paragraph" w:customStyle="1" w:styleId="02C7973AACAC4591A9B8B71BDF0B1937">
    <w:name w:val="02C7973AACAC4591A9B8B71BDF0B1937"/>
  </w:style>
  <w:style w:type="paragraph" w:customStyle="1" w:styleId="D530EFCE42504EC2B4E8EF0C42FA792D">
    <w:name w:val="D530EFCE42504EC2B4E8EF0C42FA792D"/>
  </w:style>
  <w:style w:type="paragraph" w:customStyle="1" w:styleId="FFBFCA57323E49129DEAD0DF38DBFA11">
    <w:name w:val="FFBFCA57323E49129DEAD0DF38DBFA11"/>
  </w:style>
  <w:style w:type="paragraph" w:customStyle="1" w:styleId="E6FB9913AB8A42EDADCBDD35EB2CEDB1">
    <w:name w:val="E6FB9913AB8A42EDADCBDD35EB2CEDB1"/>
  </w:style>
  <w:style w:type="paragraph" w:customStyle="1" w:styleId="FCCC61537F2C4C28B459AA0EFEA9DBDE">
    <w:name w:val="FCCC61537F2C4C28B459AA0EFEA9DBDE"/>
  </w:style>
  <w:style w:type="paragraph" w:customStyle="1" w:styleId="62B5C58269674A8B867BBE85FEB9F0FB">
    <w:name w:val="62B5C58269674A8B867BBE85FEB9F0FB"/>
  </w:style>
  <w:style w:type="paragraph" w:customStyle="1" w:styleId="D040B392AE95496E810183A36627D81A">
    <w:name w:val="D040B392AE95496E810183A36627D81A"/>
  </w:style>
  <w:style w:type="paragraph" w:customStyle="1" w:styleId="180BDAF2344845EDB7D20C7E59C59AAB">
    <w:name w:val="180BDAF2344845EDB7D20C7E59C59AAB"/>
  </w:style>
  <w:style w:type="paragraph" w:customStyle="1" w:styleId="8D557A576EBB4F5EAA4C71D6F877BBCA">
    <w:name w:val="8D557A576EBB4F5EAA4C71D6F877BBCA"/>
  </w:style>
  <w:style w:type="paragraph" w:customStyle="1" w:styleId="D16E5F812F5445429A941BFBB02FE785">
    <w:name w:val="D16E5F812F5445429A941BFBB02FE785"/>
  </w:style>
  <w:style w:type="paragraph" w:customStyle="1" w:styleId="BE61466829DA4FF89025305439D2F6AA">
    <w:name w:val="BE61466829DA4FF89025305439D2F6AA"/>
  </w:style>
  <w:style w:type="paragraph" w:customStyle="1" w:styleId="2994FE4321DD4C45A3CE0DA96508A08C">
    <w:name w:val="2994FE4321DD4C45A3CE0DA96508A08C"/>
  </w:style>
  <w:style w:type="paragraph" w:customStyle="1" w:styleId="796B421111BA4AA68686493995A88E8B">
    <w:name w:val="796B421111BA4AA68686493995A88E8B"/>
  </w:style>
  <w:style w:type="paragraph" w:customStyle="1" w:styleId="6F6093B621BA45B2B99866077AB83926">
    <w:name w:val="6F6093B621BA45B2B99866077AB83926"/>
  </w:style>
  <w:style w:type="paragraph" w:customStyle="1" w:styleId="45D0909CBBA44E798C1B524D4985C1B6">
    <w:name w:val="45D0909CBBA44E798C1B524D4985C1B6"/>
  </w:style>
  <w:style w:type="paragraph" w:customStyle="1" w:styleId="97D78462A03B446D81F51BC0F437B2DA">
    <w:name w:val="97D78462A03B446D81F51BC0F437B2DA"/>
  </w:style>
  <w:style w:type="paragraph" w:customStyle="1" w:styleId="75290ED286F64C71A62C0A69A563F47E">
    <w:name w:val="75290ED286F64C71A62C0A69A563F47E"/>
  </w:style>
  <w:style w:type="paragraph" w:customStyle="1" w:styleId="A5ED411319E7477E9F03D43D72C67804">
    <w:name w:val="A5ED411319E7477E9F03D43D72C67804"/>
  </w:style>
  <w:style w:type="paragraph" w:customStyle="1" w:styleId="5BD93E5BC0D548F8819DD82FFA409116">
    <w:name w:val="5BD93E5BC0D548F8819DD82FFA409116"/>
  </w:style>
  <w:style w:type="paragraph" w:customStyle="1" w:styleId="25472C7EAB3C4A0FB23B9FC4DD061653">
    <w:name w:val="25472C7EAB3C4A0FB23B9FC4DD061653"/>
  </w:style>
  <w:style w:type="paragraph" w:customStyle="1" w:styleId="581416DEC0264F4281D986620F109D3F">
    <w:name w:val="581416DEC0264F4281D986620F109D3F"/>
  </w:style>
  <w:style w:type="paragraph" w:customStyle="1" w:styleId="1D516976305A4E67810BF333AFDD97A4">
    <w:name w:val="1D516976305A4E67810BF333AFDD97A4"/>
  </w:style>
  <w:style w:type="paragraph" w:customStyle="1" w:styleId="58F3E42F74DA4237BCC307E34F10C13F">
    <w:name w:val="58F3E42F74DA4237BCC307E34F10C13F"/>
  </w:style>
  <w:style w:type="paragraph" w:customStyle="1" w:styleId="585D0B0FC47B489D9E9A867526910DB6">
    <w:name w:val="585D0B0FC47B489D9E9A867526910DB6"/>
  </w:style>
  <w:style w:type="paragraph" w:customStyle="1" w:styleId="2DEF6EECA9584FD98E43346E6A99D697">
    <w:name w:val="2DEF6EECA9584FD98E43346E6A99D697"/>
  </w:style>
  <w:style w:type="paragraph" w:customStyle="1" w:styleId="9462E3ED0F8A4585A11C1DC463416144">
    <w:name w:val="9462E3ED0F8A4585A11C1DC463416144"/>
  </w:style>
  <w:style w:type="paragraph" w:customStyle="1" w:styleId="5A5832583D344EDF812DD88893636189">
    <w:name w:val="5A5832583D344EDF812DD88893636189"/>
  </w:style>
  <w:style w:type="paragraph" w:customStyle="1" w:styleId="65BF4299FA02433D8EF620E318605271">
    <w:name w:val="65BF4299FA02433D8EF620E318605271"/>
  </w:style>
  <w:style w:type="paragraph" w:customStyle="1" w:styleId="A45FB385CB29418DB3BC99250F0B483D">
    <w:name w:val="A45FB385CB29418DB3BC99250F0B483D"/>
  </w:style>
  <w:style w:type="paragraph" w:customStyle="1" w:styleId="CCAC8E3A8A824F7B89B0FC775DFB8210">
    <w:name w:val="CCAC8E3A8A824F7B89B0FC775DFB8210"/>
  </w:style>
  <w:style w:type="paragraph" w:customStyle="1" w:styleId="179BDA88988E49BF97278FB4739EB632">
    <w:name w:val="179BDA88988E49BF97278FB4739EB632"/>
  </w:style>
  <w:style w:type="paragraph" w:customStyle="1" w:styleId="BF9FE8C6F2874822BD5C70F132C34AAA">
    <w:name w:val="BF9FE8C6F2874822BD5C70F132C34AAA"/>
  </w:style>
  <w:style w:type="paragraph" w:customStyle="1" w:styleId="F057F2D76FBD44B5BE7FD09D7B8D229E">
    <w:name w:val="F057F2D76FBD44B5BE7FD09D7B8D229E"/>
  </w:style>
  <w:style w:type="paragraph" w:customStyle="1" w:styleId="7EDAD12044874844B006C3B54593E85B">
    <w:name w:val="7EDAD12044874844B006C3B54593E85B"/>
  </w:style>
  <w:style w:type="paragraph" w:customStyle="1" w:styleId="2D39E183249E458EAD7730C4A769366D">
    <w:name w:val="2D39E183249E458EAD7730C4A769366D"/>
  </w:style>
  <w:style w:type="paragraph" w:customStyle="1" w:styleId="26B554835F6A437AAC61709391715453">
    <w:name w:val="26B554835F6A437AAC61709391715453"/>
  </w:style>
  <w:style w:type="paragraph" w:customStyle="1" w:styleId="039BA63022F344DE858D80AD7D53F5BF">
    <w:name w:val="039BA63022F344DE858D80AD7D53F5BF"/>
  </w:style>
  <w:style w:type="paragraph" w:customStyle="1" w:styleId="28446AFC37AA424EAF9D4ABAA33BEF26">
    <w:name w:val="28446AFC37AA424EAF9D4ABAA33BEF26"/>
  </w:style>
  <w:style w:type="paragraph" w:customStyle="1" w:styleId="DDBFDE88148E4EE69B9D2A03BEF7BF2F">
    <w:name w:val="DDBFDE88148E4EE69B9D2A03BEF7BF2F"/>
  </w:style>
  <w:style w:type="paragraph" w:customStyle="1" w:styleId="F1D55B76A7DE4BE898F8A93517129D17">
    <w:name w:val="F1D55B76A7DE4BE898F8A93517129D17"/>
  </w:style>
  <w:style w:type="paragraph" w:customStyle="1" w:styleId="06C2BECCA16E4C8EA3BEAC8370A888CE">
    <w:name w:val="06C2BECCA16E4C8EA3BEAC8370A888CE"/>
  </w:style>
  <w:style w:type="paragraph" w:customStyle="1" w:styleId="0A4C0BBD401041D6ACCA6DA74BA60256">
    <w:name w:val="0A4C0BBD401041D6ACCA6DA74BA60256"/>
  </w:style>
  <w:style w:type="paragraph" w:customStyle="1" w:styleId="0A5D4F46B65F43C5B54AA0D4270D7A42">
    <w:name w:val="0A5D4F46B65F43C5B54AA0D4270D7A42"/>
  </w:style>
  <w:style w:type="paragraph" w:customStyle="1" w:styleId="2FA6F3E783ED45D49C3F27C0FD5CEB7D">
    <w:name w:val="2FA6F3E783ED45D49C3F27C0FD5CEB7D"/>
  </w:style>
  <w:style w:type="paragraph" w:customStyle="1" w:styleId="1476B603E8F748ADAE4B2E8D12CCA613">
    <w:name w:val="1476B603E8F748ADAE4B2E8D12CCA613"/>
  </w:style>
  <w:style w:type="paragraph" w:customStyle="1" w:styleId="43B18EE82A60407F9692705811A88979">
    <w:name w:val="43B18EE82A60407F9692705811A88979"/>
  </w:style>
  <w:style w:type="paragraph" w:customStyle="1" w:styleId="685EDE05C2284233B64186703A746031">
    <w:name w:val="685EDE05C2284233B64186703A746031"/>
  </w:style>
  <w:style w:type="paragraph" w:customStyle="1" w:styleId="2CE776AF2A0349E9A4F333B7B45644C5">
    <w:name w:val="2CE776AF2A0349E9A4F333B7B45644C5"/>
  </w:style>
  <w:style w:type="paragraph" w:customStyle="1" w:styleId="0D638A92B9A54F338E96BDFB2E1DB7F2">
    <w:name w:val="0D638A92B9A54F338E96BDFB2E1DB7F2"/>
  </w:style>
  <w:style w:type="paragraph" w:customStyle="1" w:styleId="668A055E5E2C41BCB31897E08074461B">
    <w:name w:val="668A055E5E2C41BCB31897E08074461B"/>
  </w:style>
  <w:style w:type="paragraph" w:customStyle="1" w:styleId="1091875D1A6C4DB0A2019116FE342A45">
    <w:name w:val="1091875D1A6C4DB0A2019116FE342A45"/>
  </w:style>
  <w:style w:type="paragraph" w:customStyle="1" w:styleId="3615EC743D214E1191DF5B5D22C4C948">
    <w:name w:val="3615EC743D214E1191DF5B5D22C4C948"/>
  </w:style>
  <w:style w:type="paragraph" w:customStyle="1" w:styleId="306099ED591448F380FD95879777ED8A">
    <w:name w:val="306099ED591448F380FD95879777ED8A"/>
  </w:style>
  <w:style w:type="paragraph" w:customStyle="1" w:styleId="94FEE19E94624D6DB465B9CDAC20D3E6">
    <w:name w:val="94FEE19E94624D6DB465B9CDAC20D3E6"/>
  </w:style>
  <w:style w:type="paragraph" w:customStyle="1" w:styleId="BA7D11660E1641369DE9E9F22DDE7C99">
    <w:name w:val="BA7D11660E1641369DE9E9F22DDE7C99"/>
  </w:style>
  <w:style w:type="paragraph" w:customStyle="1" w:styleId="AC4D738D511140AB9A5219FAC90313BF">
    <w:name w:val="AC4D738D511140AB9A5219FAC90313BF"/>
  </w:style>
  <w:style w:type="paragraph" w:customStyle="1" w:styleId="EC05E641E0B448219BD58471D9B1E55E">
    <w:name w:val="EC05E641E0B448219BD58471D9B1E55E"/>
  </w:style>
  <w:style w:type="paragraph" w:customStyle="1" w:styleId="1745B368DC3F4CB185C674C3EED9533F">
    <w:name w:val="1745B368DC3F4CB185C674C3EED9533F"/>
  </w:style>
  <w:style w:type="paragraph" w:customStyle="1" w:styleId="BD5BEC0E9051476E811302A956E981C7">
    <w:name w:val="BD5BEC0E9051476E811302A956E981C7"/>
  </w:style>
  <w:style w:type="paragraph" w:customStyle="1" w:styleId="AAE4E20DC5DC49B6B4F4B53572458168">
    <w:name w:val="AAE4E20DC5DC49B6B4F4B53572458168"/>
  </w:style>
  <w:style w:type="paragraph" w:customStyle="1" w:styleId="6A205E3F2A204E66BC8D4DF556E56EA8">
    <w:name w:val="6A205E3F2A204E66BC8D4DF556E56EA8"/>
  </w:style>
  <w:style w:type="paragraph" w:customStyle="1" w:styleId="164124180F504485AB25DE193B95EBD5">
    <w:name w:val="164124180F504485AB25DE193B95EBD5"/>
  </w:style>
  <w:style w:type="paragraph" w:customStyle="1" w:styleId="ED9A9CC42C5D434FBFA5414DF64A8B69">
    <w:name w:val="ED9A9CC42C5D434FBFA5414DF64A8B69"/>
  </w:style>
  <w:style w:type="paragraph" w:customStyle="1" w:styleId="0030F5986D674033A5F8BC6EF9FFD78C">
    <w:name w:val="0030F5986D674033A5F8BC6EF9FFD78C"/>
  </w:style>
  <w:style w:type="paragraph" w:customStyle="1" w:styleId="E5B0655BB9844703BAEBFF4570ED8AC3">
    <w:name w:val="E5B0655BB9844703BAEBFF4570ED8AC3"/>
  </w:style>
  <w:style w:type="paragraph" w:customStyle="1" w:styleId="8218B753F78A40EE91C9702466124E6E">
    <w:name w:val="8218B753F78A40EE91C9702466124E6E"/>
  </w:style>
  <w:style w:type="paragraph" w:customStyle="1" w:styleId="BF4CCB5778764E5CB309E4F326B62889">
    <w:name w:val="BF4CCB5778764E5CB309E4F326B62889"/>
  </w:style>
  <w:style w:type="paragraph" w:customStyle="1" w:styleId="2F039F944766431882108E7B9072CF65">
    <w:name w:val="2F039F944766431882108E7B9072CF65"/>
  </w:style>
  <w:style w:type="paragraph" w:customStyle="1" w:styleId="23ED02484B5048BBBDB8A77FD6573EE1">
    <w:name w:val="23ED02484B5048BBBDB8A77FD6573EE1"/>
  </w:style>
  <w:style w:type="paragraph" w:customStyle="1" w:styleId="D741A578B36D4AFB82526A2EFA64BBCB">
    <w:name w:val="D741A578B36D4AFB82526A2EFA64BBCB"/>
  </w:style>
  <w:style w:type="paragraph" w:customStyle="1" w:styleId="2844069586D5407E8D79BEA0F81D4630">
    <w:name w:val="2844069586D5407E8D79BEA0F81D4630"/>
  </w:style>
  <w:style w:type="paragraph" w:customStyle="1" w:styleId="EAD714278526440A9B958BB0CBDD918D">
    <w:name w:val="EAD714278526440A9B958BB0CBDD918D"/>
  </w:style>
  <w:style w:type="paragraph" w:customStyle="1" w:styleId="06FBC63C715A4424B83474B897B36C88">
    <w:name w:val="06FBC63C715A4424B83474B897B36C88"/>
  </w:style>
  <w:style w:type="paragraph" w:customStyle="1" w:styleId="D65FD4D7F5C14F26ADBE11DECD19E7F5">
    <w:name w:val="D65FD4D7F5C14F26ADBE11DECD19E7F5"/>
  </w:style>
  <w:style w:type="paragraph" w:customStyle="1" w:styleId="C545BA80766A4E35908BA94E68A571D2">
    <w:name w:val="C545BA80766A4E35908BA94E68A571D2"/>
  </w:style>
  <w:style w:type="paragraph" w:customStyle="1" w:styleId="A798E28583AF4C26B39F5D89524407E2">
    <w:name w:val="A798E28583AF4C26B39F5D89524407E2"/>
  </w:style>
  <w:style w:type="paragraph" w:customStyle="1" w:styleId="784B3C3840F745EEBE606F3CD32BE0A9">
    <w:name w:val="784B3C3840F745EEBE606F3CD32BE0A9"/>
  </w:style>
  <w:style w:type="paragraph" w:customStyle="1" w:styleId="D96910A57C104401BE9FE571DB171730">
    <w:name w:val="D96910A57C104401BE9FE571DB171730"/>
  </w:style>
  <w:style w:type="paragraph" w:customStyle="1" w:styleId="CB323FFE90514234954D94016F2E509E">
    <w:name w:val="CB323FFE90514234954D94016F2E509E"/>
  </w:style>
  <w:style w:type="paragraph" w:customStyle="1" w:styleId="C5C4E0957E7A4DA8BA75280C9D117BFA">
    <w:name w:val="C5C4E0957E7A4DA8BA75280C9D117BFA"/>
  </w:style>
  <w:style w:type="paragraph" w:customStyle="1" w:styleId="58BFBEC54D1946768871E18851300450">
    <w:name w:val="58BFBEC54D1946768871E18851300450"/>
  </w:style>
  <w:style w:type="paragraph" w:customStyle="1" w:styleId="DBEE13D6C1994140B54A4CB595005550">
    <w:name w:val="DBEE13D6C1994140B54A4CB595005550"/>
  </w:style>
  <w:style w:type="paragraph" w:customStyle="1" w:styleId="A4CB3745165347A883134785826D8521">
    <w:name w:val="A4CB3745165347A883134785826D8521"/>
  </w:style>
  <w:style w:type="paragraph" w:customStyle="1" w:styleId="A1DD7F782C04444FA51652933618A1A9">
    <w:name w:val="A1DD7F782C04444FA51652933618A1A9"/>
  </w:style>
  <w:style w:type="paragraph" w:customStyle="1" w:styleId="9192B5AE002147B5BFDBA3D4ACADA9A0">
    <w:name w:val="9192B5AE002147B5BFDBA3D4ACADA9A0"/>
  </w:style>
  <w:style w:type="paragraph" w:customStyle="1" w:styleId="5867BB3BBABD41EBB425346BF7784090">
    <w:name w:val="5867BB3BBABD41EBB425346BF7784090"/>
  </w:style>
  <w:style w:type="paragraph" w:customStyle="1" w:styleId="F7608FEBF3514E118576A56755A9D61E">
    <w:name w:val="F7608FEBF3514E118576A56755A9D61E"/>
  </w:style>
  <w:style w:type="paragraph" w:customStyle="1" w:styleId="D99C121A81DB49698F86F9A9E1CBBB1F">
    <w:name w:val="D99C121A81DB49698F86F9A9E1CBBB1F"/>
  </w:style>
  <w:style w:type="paragraph" w:customStyle="1" w:styleId="03EC3725B34043FB8B4C7472A7818F97">
    <w:name w:val="03EC3725B34043FB8B4C7472A7818F97"/>
  </w:style>
  <w:style w:type="paragraph" w:customStyle="1" w:styleId="3E51C5A24EF44654BB9C4EEE50C2DC23">
    <w:name w:val="3E51C5A24EF44654BB9C4EEE50C2DC23"/>
  </w:style>
  <w:style w:type="paragraph" w:customStyle="1" w:styleId="C4A6655E8C0B458BA1DE5DEED9EC035C">
    <w:name w:val="C4A6655E8C0B458BA1DE5DEED9EC035C"/>
  </w:style>
  <w:style w:type="paragraph" w:customStyle="1" w:styleId="608FDE813E244FD7B422946A35E74E81">
    <w:name w:val="608FDE813E244FD7B422946A35E74E81"/>
  </w:style>
  <w:style w:type="paragraph" w:customStyle="1" w:styleId="3B599D291C9C48C2A70588BC94E71317">
    <w:name w:val="3B599D291C9C48C2A70588BC94E71317"/>
  </w:style>
  <w:style w:type="paragraph" w:customStyle="1" w:styleId="C7761AE7C9524F03B897468CDAF8E38D">
    <w:name w:val="C7761AE7C9524F03B897468CDAF8E38D"/>
  </w:style>
  <w:style w:type="paragraph" w:customStyle="1" w:styleId="3E13DE06FD294A4BB35034C645492E5D">
    <w:name w:val="3E13DE06FD294A4BB35034C645492E5D"/>
  </w:style>
  <w:style w:type="paragraph" w:customStyle="1" w:styleId="E2EDE9A610E34C62B4224B902EC51A2C">
    <w:name w:val="E2EDE9A610E34C62B4224B902EC51A2C"/>
  </w:style>
  <w:style w:type="paragraph" w:customStyle="1" w:styleId="0FB171D510294F88B71192E6889880C4">
    <w:name w:val="0FB171D510294F88B71192E6889880C4"/>
  </w:style>
  <w:style w:type="paragraph" w:customStyle="1" w:styleId="093DB9B7AE4F4D0B9FF87A72C5512503">
    <w:name w:val="093DB9B7AE4F4D0B9FF87A72C5512503"/>
  </w:style>
  <w:style w:type="paragraph" w:customStyle="1" w:styleId="9FC32A84FF8E4954A62EBAB8BE8BA1F2">
    <w:name w:val="9FC32A84FF8E4954A62EBAB8BE8BA1F2"/>
  </w:style>
  <w:style w:type="paragraph" w:customStyle="1" w:styleId="D3B42E36D84C4E90984EB2902287931A">
    <w:name w:val="D3B42E36D84C4E90984EB2902287931A"/>
  </w:style>
  <w:style w:type="paragraph" w:customStyle="1" w:styleId="C6B348BA21F6496EB8D7538D6EC34B6F">
    <w:name w:val="C6B348BA21F6496EB8D7538D6EC34B6F"/>
  </w:style>
  <w:style w:type="paragraph" w:customStyle="1" w:styleId="04C7901FCF8A41058DE14A9DAF57A646">
    <w:name w:val="04C7901FCF8A41058DE14A9DAF57A646"/>
  </w:style>
  <w:style w:type="paragraph" w:customStyle="1" w:styleId="8760E7CD5A0C48E9B1DD361582B6F6DB">
    <w:name w:val="8760E7CD5A0C48E9B1DD361582B6F6DB"/>
  </w:style>
  <w:style w:type="paragraph" w:customStyle="1" w:styleId="DAF2AEC4801B46E4BEAABEA32680B5EC">
    <w:name w:val="DAF2AEC4801B46E4BEAABEA32680B5EC"/>
  </w:style>
  <w:style w:type="paragraph" w:customStyle="1" w:styleId="C01FD26C250745089E9CE95399B1770B">
    <w:name w:val="C01FD26C250745089E9CE95399B1770B"/>
  </w:style>
  <w:style w:type="paragraph" w:customStyle="1" w:styleId="D2C2713EE05746749870DC83AF6D8EC0">
    <w:name w:val="D2C2713EE05746749870DC83AF6D8EC0"/>
  </w:style>
  <w:style w:type="paragraph" w:customStyle="1" w:styleId="8E324513A60E41DBBA31CA634123A2AA">
    <w:name w:val="8E324513A60E41DBBA31CA634123A2AA"/>
  </w:style>
  <w:style w:type="paragraph" w:customStyle="1" w:styleId="621302AE3B174C848A1C199507B77DFF">
    <w:name w:val="621302AE3B174C848A1C199507B77DFF"/>
  </w:style>
  <w:style w:type="paragraph" w:customStyle="1" w:styleId="3E8C7B24A3834FCFBCB53AFB20DF1881">
    <w:name w:val="3E8C7B24A3834FCFBCB53AFB20DF1881"/>
  </w:style>
  <w:style w:type="paragraph" w:customStyle="1" w:styleId="CA3B586FA17A4FB985A47274B643A308">
    <w:name w:val="CA3B586FA17A4FB985A47274B643A308"/>
  </w:style>
  <w:style w:type="paragraph" w:customStyle="1" w:styleId="AF6A02545D3F4BA7BFC7C1074448CE27">
    <w:name w:val="AF6A02545D3F4BA7BFC7C1074448CE27"/>
  </w:style>
  <w:style w:type="paragraph" w:customStyle="1" w:styleId="77F8EB64C8484BEDBB954930832306BF">
    <w:name w:val="77F8EB64C8484BEDBB954930832306BF"/>
  </w:style>
  <w:style w:type="paragraph" w:customStyle="1" w:styleId="58DD9900C9904727806121409D3AA87C">
    <w:name w:val="58DD9900C9904727806121409D3AA87C"/>
  </w:style>
  <w:style w:type="paragraph" w:customStyle="1" w:styleId="E5AA89F85A7946F7B3AFF3FE403B8EF1">
    <w:name w:val="E5AA89F85A7946F7B3AFF3FE403B8EF1"/>
  </w:style>
  <w:style w:type="paragraph" w:customStyle="1" w:styleId="D75BFC71C73E43F197902198BEE569EE">
    <w:name w:val="D75BFC71C73E43F197902198BEE569EE"/>
  </w:style>
  <w:style w:type="paragraph" w:customStyle="1" w:styleId="1C3B7DA47A4647B7A03F6D04AA2DC7D8">
    <w:name w:val="1C3B7DA47A4647B7A03F6D04AA2DC7D8"/>
  </w:style>
  <w:style w:type="paragraph" w:customStyle="1" w:styleId="6FF186E07FD14575AADA80818BC3E3CF">
    <w:name w:val="6FF186E07FD14575AADA80818BC3E3CF"/>
  </w:style>
  <w:style w:type="paragraph" w:customStyle="1" w:styleId="303189F1D12B4E28843BDD70FA0ED0D7">
    <w:name w:val="303189F1D12B4E28843BDD70FA0ED0D7"/>
  </w:style>
  <w:style w:type="paragraph" w:customStyle="1" w:styleId="3FEAA939B7CC4037828E2940821EE246">
    <w:name w:val="3FEAA939B7CC4037828E2940821EE246"/>
  </w:style>
  <w:style w:type="paragraph" w:customStyle="1" w:styleId="BAA901C7D3AB47C2B35580B8CFFE1083">
    <w:name w:val="BAA901C7D3AB47C2B35580B8CFFE1083"/>
  </w:style>
  <w:style w:type="paragraph" w:customStyle="1" w:styleId="EE65D78BFF0A4124BE1447C18778E653">
    <w:name w:val="EE65D78BFF0A4124BE1447C18778E653"/>
  </w:style>
  <w:style w:type="paragraph" w:customStyle="1" w:styleId="9D19A220ACAB49BABF98A16FC242C71E">
    <w:name w:val="9D19A220ACAB49BABF98A16FC242C71E"/>
  </w:style>
  <w:style w:type="paragraph" w:customStyle="1" w:styleId="FB0A244F9F1A47B0B46BB786A6DA33FA">
    <w:name w:val="FB0A244F9F1A47B0B46BB786A6DA33FA"/>
  </w:style>
  <w:style w:type="paragraph" w:customStyle="1" w:styleId="B2EFBD7C3A554CC3BD632E713160D12E">
    <w:name w:val="B2EFBD7C3A554CC3BD632E713160D12E"/>
  </w:style>
  <w:style w:type="paragraph" w:customStyle="1" w:styleId="C6AB69FA7D02491BAB6D83E520041A17">
    <w:name w:val="C6AB69FA7D02491BAB6D83E520041A17"/>
  </w:style>
  <w:style w:type="paragraph" w:customStyle="1" w:styleId="94E8F6822DA44C91B686C6931BE60F51">
    <w:name w:val="94E8F6822DA44C91B686C6931BE60F51"/>
  </w:style>
  <w:style w:type="paragraph" w:customStyle="1" w:styleId="0C3BE8A5D93844F1ABBA0EA1BDCD2FAF">
    <w:name w:val="0C3BE8A5D93844F1ABBA0EA1BDCD2FAF"/>
  </w:style>
  <w:style w:type="paragraph" w:customStyle="1" w:styleId="61B80E74F1464E1F8D0F63F928FDA0CF">
    <w:name w:val="61B80E74F1464E1F8D0F63F928FDA0CF"/>
  </w:style>
  <w:style w:type="paragraph" w:customStyle="1" w:styleId="F03D10A096FC4AEE910CA04ED5F7D2F6">
    <w:name w:val="F03D10A096FC4AEE910CA04ED5F7D2F6"/>
  </w:style>
  <w:style w:type="paragraph" w:customStyle="1" w:styleId="8A17D596EAF743FEB1E161B310A01157">
    <w:name w:val="8A17D596EAF743FEB1E161B310A01157"/>
  </w:style>
  <w:style w:type="paragraph" w:customStyle="1" w:styleId="0E557F87BCD94129B36344B24088B3F5">
    <w:name w:val="0E557F87BCD94129B36344B24088B3F5"/>
  </w:style>
  <w:style w:type="paragraph" w:customStyle="1" w:styleId="7A85C9ED5B164C6B9B306157298E9265">
    <w:name w:val="7A85C9ED5B164C6B9B306157298E9265"/>
  </w:style>
  <w:style w:type="paragraph" w:customStyle="1" w:styleId="51D937EEC82C450C8572347FD6437C1F">
    <w:name w:val="51D937EEC82C450C8572347FD6437C1F"/>
  </w:style>
  <w:style w:type="paragraph" w:customStyle="1" w:styleId="DDDE399976F34A8885D84B86BAB8E77C">
    <w:name w:val="DDDE399976F34A8885D84B86BAB8E77C"/>
  </w:style>
  <w:style w:type="paragraph" w:customStyle="1" w:styleId="A47D72FFABF14E0CB426DEA07D55E42C">
    <w:name w:val="A47D72FFABF14E0CB426DEA07D55E42C"/>
  </w:style>
  <w:style w:type="paragraph" w:customStyle="1" w:styleId="200C816DA1B24A64AF8AB15745A7AA27">
    <w:name w:val="200C816DA1B24A64AF8AB15745A7AA27"/>
  </w:style>
  <w:style w:type="paragraph" w:customStyle="1" w:styleId="378B74EE9F9245409430D794D0A38F14">
    <w:name w:val="378B74EE9F9245409430D794D0A38F14"/>
  </w:style>
  <w:style w:type="paragraph" w:customStyle="1" w:styleId="7B735E4ADD7944EBA91F90474CC4B495">
    <w:name w:val="7B735E4ADD7944EBA91F90474CC4B495"/>
  </w:style>
  <w:style w:type="paragraph" w:customStyle="1" w:styleId="FD4E786C64DD472298064635AE4086E5">
    <w:name w:val="FD4E786C64DD472298064635AE4086E5"/>
  </w:style>
  <w:style w:type="paragraph" w:customStyle="1" w:styleId="6AA2D356760D4182B8FE1F6EC5AC4EE4">
    <w:name w:val="6AA2D356760D4182B8FE1F6EC5AC4EE4"/>
  </w:style>
  <w:style w:type="paragraph" w:customStyle="1" w:styleId="9289D245D28C411DB7A226B13DD98BF4">
    <w:name w:val="9289D245D28C411DB7A226B13DD98BF4"/>
  </w:style>
  <w:style w:type="paragraph" w:customStyle="1" w:styleId="D3A859D9ABB24A37ACE07A76A2A3D07B">
    <w:name w:val="D3A859D9ABB24A37ACE07A76A2A3D07B"/>
  </w:style>
  <w:style w:type="paragraph" w:customStyle="1" w:styleId="0614BEEFAC40468A86C605A1EE4157D1">
    <w:name w:val="0614BEEFAC40468A86C605A1EE4157D1"/>
  </w:style>
  <w:style w:type="paragraph" w:customStyle="1" w:styleId="E6ECEA11D96A44C39E1D51EE0FF9EED8">
    <w:name w:val="E6ECEA11D96A44C39E1D51EE0FF9EED8"/>
  </w:style>
  <w:style w:type="paragraph" w:customStyle="1" w:styleId="A7182A88013141E08B947E4D977C7657">
    <w:name w:val="A7182A88013141E08B947E4D977C7657"/>
  </w:style>
  <w:style w:type="paragraph" w:customStyle="1" w:styleId="24D883EDB8224303B9D0C1DF3DF08733">
    <w:name w:val="24D883EDB8224303B9D0C1DF3DF08733"/>
  </w:style>
  <w:style w:type="paragraph" w:customStyle="1" w:styleId="41B1AAB6927B4D09A90D200FA7A63057">
    <w:name w:val="41B1AAB6927B4D09A90D200FA7A63057"/>
  </w:style>
  <w:style w:type="paragraph" w:customStyle="1" w:styleId="64E59CBAF1764D66B5BA87029D539F6B">
    <w:name w:val="64E59CBAF1764D66B5BA87029D539F6B"/>
  </w:style>
  <w:style w:type="paragraph" w:customStyle="1" w:styleId="C32EABFEC70A4575A5DDF1F02308C596">
    <w:name w:val="C32EABFEC70A4575A5DDF1F02308C596"/>
  </w:style>
  <w:style w:type="paragraph" w:customStyle="1" w:styleId="0ABFB24739E84B7CB1B36787DABCCD49">
    <w:name w:val="0ABFB24739E84B7CB1B36787DABCCD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EB92838DFD26419F8E397072F76D5C" ma:contentTypeVersion="2" ma:contentTypeDescription="Vytvoří nový dokument" ma:contentTypeScope="" ma:versionID="595ad6d28c15b2c92c4cfce2df29c78d">
  <xsd:schema xmlns:xsd="http://www.w3.org/2001/XMLSchema" xmlns:xs="http://www.w3.org/2001/XMLSchema" xmlns:p="http://schemas.microsoft.com/office/2006/metadata/properties" xmlns:ns2="096d1ca5-0ec7-42c4-bbf3-497120e80977" targetNamespace="http://schemas.microsoft.com/office/2006/metadata/properties" ma:root="true" ma:fieldsID="d058d2b7ca5ef0438db84a4df2e36113" ns2:_="">
    <xsd:import namespace="096d1ca5-0ec7-42c4-bbf3-497120e809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6d1ca5-0ec7-42c4-bbf3-497120e809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90F84-870F-4346-BD9B-71B2FB2354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6CA298-9649-47C7-8FAF-6A1010C21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6d1ca5-0ec7-42c4-bbf3-497120e809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B16D5B-0CC5-499B-B9A2-66FB7D851D2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96d1ca5-0ec7-42c4-bbf3-497120e8097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904B361-31E1-41C3-941B-C515543CD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obj_Vodova-%20zamčeno</Template>
  <TotalTime>0</TotalTime>
  <Pages>3</Pages>
  <Words>378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Starez - Sport, a.s.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Horká</dc:creator>
  <cp:keywords/>
  <dc:description/>
  <cp:lastModifiedBy>Kristýna Pacholíková</cp:lastModifiedBy>
  <cp:revision>2</cp:revision>
  <dcterms:created xsi:type="dcterms:W3CDTF">2025-09-23T07:49:00Z</dcterms:created>
  <dcterms:modified xsi:type="dcterms:W3CDTF">2025-09-23T07:49:00Z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0x0101007DEB92838DFD26419F8E397072F76D5C</vt:lpwstr>
  </property>
</Properties>
</file>